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8C460">
      <w:pPr>
        <w:rPr>
          <w:rFonts w:hint="eastAsia" w:ascii="黑体" w:eastAsia="黑体" w:cs="方正小标宋简体"/>
          <w:bCs/>
          <w:spacing w:val="-2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eastAsia="黑体" w:cs="方正小标宋简体"/>
          <w:bCs/>
          <w:spacing w:val="-20"/>
          <w:sz w:val="32"/>
          <w:szCs w:val="32"/>
          <w:shd w:val="clear" w:color="auto" w:fill="FFFFFF"/>
        </w:rPr>
        <w:t>附件</w:t>
      </w:r>
      <w:r>
        <w:rPr>
          <w:rFonts w:hint="eastAsia" w:ascii="黑体" w:eastAsia="黑体" w:cs="方正小标宋简体"/>
          <w:bCs/>
          <w:spacing w:val="-20"/>
          <w:sz w:val="32"/>
          <w:szCs w:val="32"/>
          <w:shd w:val="clear" w:color="auto" w:fill="FFFFFF"/>
          <w:lang w:val="en-US" w:eastAsia="zh-CN"/>
        </w:rPr>
        <w:t>3</w:t>
      </w:r>
    </w:p>
    <w:p w14:paraId="119B2633">
      <w:pPr>
        <w:rPr>
          <w:rFonts w:hint="eastAsia" w:ascii="黑体" w:eastAsia="黑体" w:cs="方正小标宋简体"/>
          <w:bCs/>
          <w:spacing w:val="-2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</w:p>
    <w:p w14:paraId="6F62E61A">
      <w:pPr>
        <w:spacing w:line="560" w:lineRule="exact"/>
        <w:jc w:val="center"/>
        <w:rPr>
          <w:rFonts w:hint="eastAsia"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襄阳科技职业学院</w:t>
      </w:r>
    </w:p>
    <w:p w14:paraId="3C9FC9D7">
      <w:pPr>
        <w:spacing w:line="560" w:lineRule="exact"/>
        <w:jc w:val="center"/>
        <w:rPr>
          <w:rFonts w:hint="eastAsia"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公开招聘资格复审委托书</w:t>
      </w:r>
    </w:p>
    <w:p w14:paraId="5A084F95">
      <w:pPr>
        <w:spacing w:line="560" w:lineRule="exact"/>
        <w:jc w:val="center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14:paraId="17752C6F">
      <w:pPr>
        <w:spacing w:line="560" w:lineRule="exact"/>
        <w:jc w:val="center"/>
        <w:rPr>
          <w:rFonts w:ascii="仿宋_GB2312" w:eastAsia="仿宋_GB2312"/>
          <w:bCs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D399E9D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委托人姓名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被委托人姓名：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 </w:t>
      </w:r>
    </w:p>
    <w:p w14:paraId="673E9214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性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别：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性    别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 w14:paraId="35B50832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</w:p>
    <w:p w14:paraId="3D125ACC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 w14:paraId="67E97B47">
      <w:pPr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14:paraId="06D6DC75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参加了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eastAsia="zh-CN"/>
        </w:rPr>
        <w:t>襄阳科技职业学院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2024年度公开招聘高层次人才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报考岗位为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。本人因故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不能到场参加资格复审，特委托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同志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代为进行资格复审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对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在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有关文件和资料，我均予以认可，并承担相应的法律责任。</w:t>
      </w:r>
    </w:p>
    <w:p w14:paraId="081EA3B2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期限：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本人签字之日起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上述事项办完为止。</w:t>
      </w:r>
    </w:p>
    <w:p w14:paraId="353A1E23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14:paraId="6BE8D607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委托人（签字）：</w:t>
      </w:r>
    </w:p>
    <w:p w14:paraId="226F2D33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    年  月  日</w:t>
      </w:r>
    </w:p>
    <w:p w14:paraId="015DF575"/>
    <w:sectPr>
      <w:type w:val="continuous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MwZmI0MGVmYjY5NTAzYTliZGI1OTUxZGFlZTBjNmEifQ=="/>
  </w:docVars>
  <w:rsids>
    <w:rsidRoot w:val="00000000"/>
    <w:rsid w:val="1AF567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1</Pages>
  <Words>209</Words>
  <Characters>215</Characters>
  <Lines>19</Lines>
  <Paragraphs>10</Paragraphs>
  <TotalTime>5</TotalTime>
  <ScaleCrop>false</ScaleCrop>
  <LinksUpToDate>false</LinksUpToDate>
  <CharactersWithSpaces>418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2023-05-07T10:46:00Z</dcterms:created>
  <dc:creator>AutoBVT</dc:creator>
  <cp:lastModifiedBy>只道寻常</cp:lastModifiedBy>
  <cp:lastPrinted>2024-05-11T08:21:00Z</cp:lastPrinted>
  <dcterms:modified xsi:type="dcterms:W3CDTF">2025-02-17T09:03:01Z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8EC9CFC38B694DD7AC4D060F95FA984F</vt:lpwstr>
  </property>
  <property fmtid="{D5CDD505-2E9C-101B-9397-08002B2CF9AE}" pid="4" name="KSOTemplateDocerSaveRecord">
    <vt:lpwstr>eyJoZGlkIjoiMWUwNmViYjVkNTU0OTQ4MjUxNmEyNDI3ZWZlYWI2NDAiLCJ1c2VySWQiOiIzMzg0MjI4ODkifQ==</vt:lpwstr>
  </property>
</Properties>
</file>