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782B" w:rsidRDefault="00D6782B">
      <w:pPr>
        <w:widowControl/>
        <w:adjustRightInd w:val="0"/>
        <w:snapToGrid w:val="0"/>
        <w:spacing w:line="520" w:lineRule="exact"/>
        <w:jc w:val="center"/>
        <w:rPr>
          <w:rFonts w:ascii="方正小标宋简体" w:eastAsia="方正小标宋简体" w:hAnsi="宋体"/>
          <w:kern w:val="0"/>
          <w:sz w:val="32"/>
          <w:szCs w:val="32"/>
        </w:rPr>
      </w:pPr>
      <w:r>
        <w:rPr>
          <w:rFonts w:ascii="方正小标宋简体" w:eastAsia="方正小标宋简体" w:hAnsi="宋体" w:hint="eastAsia"/>
          <w:kern w:val="0"/>
          <w:sz w:val="32"/>
          <w:szCs w:val="32"/>
        </w:rPr>
        <w:t>高县李硕勋烈士纪念馆见习人员报名表</w:t>
      </w:r>
    </w:p>
    <w:p w:rsidR="00D6782B" w:rsidRDefault="00D6782B">
      <w:pPr>
        <w:widowControl/>
        <w:adjustRightInd w:val="0"/>
        <w:snapToGrid w:val="0"/>
        <w:spacing w:line="400" w:lineRule="exact"/>
        <w:jc w:val="center"/>
        <w:rPr>
          <w:rFonts w:ascii="方正小标宋简体" w:eastAsia="方正小标宋简体" w:hAnsi="宋体"/>
          <w:kern w:val="0"/>
          <w:sz w:val="32"/>
          <w:szCs w:val="32"/>
        </w:rPr>
      </w:pPr>
    </w:p>
    <w:tbl>
      <w:tblPr>
        <w:tblW w:w="9850" w:type="dxa"/>
        <w:tblInd w:w="-6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outset" w:sz="6" w:space="0" w:color="auto"/>
          <w:insideV w:val="outset" w:sz="6" w:space="0" w:color="auto"/>
        </w:tblBorders>
        <w:tblLayout w:type="fixed"/>
        <w:tblLook w:val="00A0"/>
      </w:tblPr>
      <w:tblGrid>
        <w:gridCol w:w="1365"/>
        <w:gridCol w:w="1077"/>
        <w:gridCol w:w="512"/>
        <w:gridCol w:w="776"/>
        <w:gridCol w:w="360"/>
        <w:gridCol w:w="900"/>
        <w:gridCol w:w="540"/>
        <w:gridCol w:w="540"/>
        <w:gridCol w:w="540"/>
        <w:gridCol w:w="1440"/>
        <w:gridCol w:w="1800"/>
      </w:tblGrid>
      <w:tr w:rsidR="00D6782B" w:rsidRPr="00CA5BAB">
        <w:trPr>
          <w:cantSplit/>
          <w:trHeight w:val="615"/>
        </w:trPr>
        <w:tc>
          <w:tcPr>
            <w:tcW w:w="13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782B" w:rsidRDefault="00D6782B" w:rsidP="00D6782B">
            <w:pPr>
              <w:widowControl/>
              <w:snapToGrid w:val="0"/>
              <w:spacing w:line="320" w:lineRule="exact"/>
              <w:ind w:left="31680" w:hangingChars="115" w:firstLine="31680"/>
              <w:jc w:val="center"/>
              <w:rPr>
                <w:rFonts w:ascii="宋体" w:cs="宋体"/>
                <w:b/>
                <w:bCs/>
                <w:kern w:val="0"/>
                <w:sz w:val="22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0"/>
              </w:rPr>
              <w:t>姓</w:t>
            </w:r>
            <w:r>
              <w:rPr>
                <w:rFonts w:ascii="宋体" w:hAnsi="宋体" w:cs="宋体"/>
                <w:b/>
                <w:bCs/>
                <w:kern w:val="0"/>
                <w:sz w:val="22"/>
                <w:szCs w:val="20"/>
              </w:rPr>
              <w:t xml:space="preserve">  </w:t>
            </w: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0"/>
              </w:rPr>
              <w:t>名</w:t>
            </w:r>
          </w:p>
        </w:tc>
        <w:tc>
          <w:tcPr>
            <w:tcW w:w="1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782B" w:rsidRDefault="00D6782B">
            <w:pPr>
              <w:widowControl/>
              <w:snapToGrid w:val="0"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0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D6782B" w:rsidRDefault="00D6782B">
            <w:pPr>
              <w:widowControl/>
              <w:snapToGrid w:val="0"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0"/>
              </w:rPr>
              <w:t>性</w:t>
            </w:r>
            <w:r>
              <w:rPr>
                <w:rFonts w:ascii="宋体" w:hAnsi="宋体" w:cs="宋体"/>
                <w:b/>
                <w:bCs/>
                <w:kern w:val="0"/>
                <w:sz w:val="22"/>
                <w:szCs w:val="20"/>
              </w:rPr>
              <w:t xml:space="preserve">  </w:t>
            </w: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0"/>
              </w:rPr>
              <w:t>别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D6782B" w:rsidRDefault="00D6782B">
            <w:pPr>
              <w:widowControl/>
              <w:snapToGrid w:val="0"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D6782B" w:rsidRDefault="00D6782B">
            <w:pPr>
              <w:widowControl/>
              <w:tabs>
                <w:tab w:val="left" w:pos="1205"/>
              </w:tabs>
              <w:snapToGrid w:val="0"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0"/>
              </w:rPr>
              <w:t>出</w:t>
            </w:r>
            <w:r>
              <w:rPr>
                <w:rFonts w:ascii="宋体" w:hAnsi="宋体" w:cs="宋体"/>
                <w:b/>
                <w:bCs/>
                <w:kern w:val="0"/>
                <w:sz w:val="22"/>
                <w:szCs w:val="20"/>
              </w:rPr>
              <w:t xml:space="preserve">  </w:t>
            </w: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0"/>
              </w:rPr>
              <w:t>生</w:t>
            </w:r>
          </w:p>
          <w:p w:rsidR="00D6782B" w:rsidRDefault="00D6782B">
            <w:pPr>
              <w:widowControl/>
              <w:tabs>
                <w:tab w:val="left" w:pos="1205"/>
              </w:tabs>
              <w:snapToGrid w:val="0"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0"/>
              </w:rPr>
              <w:t>年</w:t>
            </w:r>
            <w:r>
              <w:rPr>
                <w:rFonts w:ascii="宋体" w:hAnsi="宋体" w:cs="宋体"/>
                <w:b/>
                <w:bCs/>
                <w:kern w:val="0"/>
                <w:sz w:val="22"/>
                <w:szCs w:val="20"/>
              </w:rPr>
              <w:t xml:space="preserve">  </w:t>
            </w: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0"/>
              </w:rPr>
              <w:t>月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D6782B" w:rsidRDefault="00D6782B">
            <w:pPr>
              <w:widowControl/>
              <w:snapToGrid w:val="0"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0"/>
              </w:rPr>
            </w:pP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D6782B" w:rsidRDefault="00D6782B">
            <w:pPr>
              <w:widowControl/>
              <w:snapToGrid w:val="0"/>
              <w:jc w:val="center"/>
              <w:rPr>
                <w:rFonts w:ascii="宋体" w:cs="宋体"/>
                <w:b/>
                <w:bCs/>
                <w:kern w:val="0"/>
                <w:sz w:val="22"/>
                <w:szCs w:val="20"/>
              </w:rPr>
            </w:pPr>
            <w:r w:rsidRPr="00CA5BAB">
              <w:rPr>
                <w:rFonts w:ascii="宋体" w:hAnsi="宋体" w:cs="宋体" w:hint="eastAsia"/>
                <w:b/>
                <w:bCs/>
                <w:kern w:val="0"/>
                <w:sz w:val="22"/>
                <w:szCs w:val="20"/>
              </w:rPr>
              <w:t>证件照</w:t>
            </w:r>
          </w:p>
        </w:tc>
      </w:tr>
      <w:tr w:rsidR="00D6782B" w:rsidRPr="00CA5BAB">
        <w:trPr>
          <w:cantSplit/>
          <w:trHeight w:val="615"/>
        </w:trPr>
        <w:tc>
          <w:tcPr>
            <w:tcW w:w="13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D6782B" w:rsidRDefault="00D6782B">
            <w:pPr>
              <w:widowControl/>
              <w:snapToGrid w:val="0"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0"/>
              </w:rPr>
              <w:t>民</w:t>
            </w:r>
            <w:r>
              <w:rPr>
                <w:rFonts w:ascii="宋体" w:hAnsi="宋体" w:cs="宋体"/>
                <w:b/>
                <w:bCs/>
                <w:kern w:val="0"/>
                <w:sz w:val="22"/>
                <w:szCs w:val="20"/>
              </w:rPr>
              <w:t xml:space="preserve">  </w:t>
            </w: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0"/>
              </w:rPr>
              <w:t>族</w:t>
            </w:r>
          </w:p>
        </w:tc>
        <w:tc>
          <w:tcPr>
            <w:tcW w:w="1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D6782B" w:rsidRDefault="00D6782B">
            <w:pPr>
              <w:widowControl/>
              <w:snapToGrid w:val="0"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0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D6782B" w:rsidRDefault="00D6782B">
            <w:pPr>
              <w:widowControl/>
              <w:snapToGrid w:val="0"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0"/>
              </w:rPr>
              <w:t>籍</w:t>
            </w:r>
            <w:r>
              <w:rPr>
                <w:rFonts w:ascii="宋体" w:hAnsi="宋体" w:cs="宋体"/>
                <w:b/>
                <w:bCs/>
                <w:kern w:val="0"/>
                <w:sz w:val="22"/>
                <w:szCs w:val="20"/>
              </w:rPr>
              <w:t xml:space="preserve">  </w:t>
            </w: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0"/>
              </w:rPr>
              <w:t>贯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D6782B" w:rsidRDefault="00D6782B">
            <w:pPr>
              <w:widowControl/>
              <w:snapToGrid w:val="0"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D6782B" w:rsidRDefault="00D6782B" w:rsidP="00D6782B">
            <w:pPr>
              <w:widowControl/>
              <w:tabs>
                <w:tab w:val="left" w:pos="1205"/>
              </w:tabs>
              <w:snapToGrid w:val="0"/>
              <w:spacing w:line="320" w:lineRule="exact"/>
              <w:ind w:firstLineChars="14" w:firstLine="31680"/>
              <w:jc w:val="center"/>
              <w:rPr>
                <w:rFonts w:ascii="宋体" w:cs="宋体"/>
                <w:b/>
                <w:bCs/>
                <w:kern w:val="0"/>
                <w:sz w:val="22"/>
                <w:szCs w:val="20"/>
              </w:rPr>
            </w:pPr>
            <w:r w:rsidRPr="00CA5BAB">
              <w:rPr>
                <w:rFonts w:ascii="宋体" w:hAnsi="宋体" w:cs="宋体" w:hint="eastAsia"/>
                <w:b/>
                <w:bCs/>
                <w:kern w:val="0"/>
                <w:sz w:val="22"/>
                <w:szCs w:val="20"/>
              </w:rPr>
              <w:t>健康状况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D6782B" w:rsidRDefault="00D6782B">
            <w:pPr>
              <w:widowControl/>
              <w:snapToGrid w:val="0"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0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D6782B" w:rsidRDefault="00D6782B">
            <w:pPr>
              <w:jc w:val="center"/>
              <w:rPr>
                <w:rFonts w:ascii="宋体" w:cs="宋体"/>
                <w:b/>
                <w:bCs/>
                <w:sz w:val="20"/>
                <w:szCs w:val="22"/>
              </w:rPr>
            </w:pPr>
          </w:p>
        </w:tc>
      </w:tr>
      <w:tr w:rsidR="00D6782B" w:rsidRPr="00CA5BAB">
        <w:trPr>
          <w:cantSplit/>
          <w:trHeight w:val="615"/>
        </w:trPr>
        <w:tc>
          <w:tcPr>
            <w:tcW w:w="136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noWrap/>
            <w:vAlign w:val="center"/>
          </w:tcPr>
          <w:p w:rsidR="00D6782B" w:rsidRDefault="00D6782B">
            <w:pPr>
              <w:widowControl/>
              <w:snapToGrid w:val="0"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0"/>
              </w:rPr>
              <w:t>政治</w:t>
            </w:r>
          </w:p>
          <w:p w:rsidR="00D6782B" w:rsidRDefault="00D6782B">
            <w:pPr>
              <w:widowControl/>
              <w:snapToGrid w:val="0"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0"/>
              </w:rPr>
              <w:t>面貌</w:t>
            </w:r>
          </w:p>
        </w:tc>
        <w:tc>
          <w:tcPr>
            <w:tcW w:w="1589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782B" w:rsidRDefault="00D6782B">
            <w:pPr>
              <w:widowControl/>
              <w:snapToGrid w:val="0"/>
              <w:spacing w:line="320" w:lineRule="exact"/>
              <w:rPr>
                <w:rFonts w:ascii="宋体" w:cs="宋体"/>
                <w:b/>
                <w:bCs/>
                <w:kern w:val="0"/>
                <w:sz w:val="22"/>
                <w:szCs w:val="20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782B" w:rsidRDefault="00D6782B">
            <w:pPr>
              <w:widowControl/>
              <w:snapToGrid w:val="0"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0"/>
              </w:rPr>
              <w:t>入党</w:t>
            </w:r>
          </w:p>
          <w:p w:rsidR="00D6782B" w:rsidRDefault="00D6782B">
            <w:pPr>
              <w:widowControl/>
              <w:snapToGrid w:val="0"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0"/>
              </w:rPr>
              <w:t>时间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782B" w:rsidRDefault="00D6782B">
            <w:pPr>
              <w:widowControl/>
              <w:snapToGrid w:val="0"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D6782B" w:rsidRDefault="00D6782B">
            <w:pPr>
              <w:widowControl/>
              <w:tabs>
                <w:tab w:val="left" w:pos="1205"/>
              </w:tabs>
              <w:snapToGrid w:val="0"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0"/>
              </w:rPr>
            </w:pPr>
            <w:r w:rsidRPr="00CA5BAB">
              <w:rPr>
                <w:rFonts w:ascii="宋体" w:hAnsi="宋体" w:cs="宋体" w:hint="eastAsia"/>
                <w:b/>
                <w:bCs/>
                <w:kern w:val="0"/>
                <w:sz w:val="22"/>
                <w:szCs w:val="20"/>
              </w:rPr>
              <w:t>毕业时间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D6782B" w:rsidRDefault="00D6782B">
            <w:pPr>
              <w:widowControl/>
              <w:snapToGrid w:val="0"/>
              <w:spacing w:line="320" w:lineRule="exact"/>
              <w:rPr>
                <w:rFonts w:ascii="宋体" w:cs="宋体"/>
                <w:b/>
                <w:bCs/>
                <w:kern w:val="0"/>
                <w:sz w:val="22"/>
                <w:szCs w:val="20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D6782B" w:rsidRDefault="00D6782B">
            <w:pPr>
              <w:jc w:val="center"/>
              <w:rPr>
                <w:rFonts w:ascii="宋体" w:cs="宋体"/>
                <w:b/>
                <w:bCs/>
                <w:sz w:val="20"/>
                <w:szCs w:val="22"/>
              </w:rPr>
            </w:pPr>
          </w:p>
        </w:tc>
      </w:tr>
      <w:tr w:rsidR="00D6782B" w:rsidRPr="00CA5BAB">
        <w:trPr>
          <w:cantSplit/>
          <w:trHeight w:val="615"/>
        </w:trPr>
        <w:tc>
          <w:tcPr>
            <w:tcW w:w="136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D6782B" w:rsidRDefault="00D6782B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0"/>
              </w:rPr>
              <w:t>身份证</w:t>
            </w:r>
          </w:p>
          <w:p w:rsidR="00D6782B" w:rsidRDefault="00D6782B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宋体" w:cs="宋体"/>
                <w:b/>
                <w:bCs/>
                <w:spacing w:val="8"/>
                <w:kern w:val="0"/>
                <w:sz w:val="22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0"/>
              </w:rPr>
              <w:t>号</w:t>
            </w:r>
            <w:r>
              <w:rPr>
                <w:rFonts w:ascii="宋体" w:hAnsi="宋体" w:cs="宋体"/>
                <w:b/>
                <w:bCs/>
                <w:kern w:val="0"/>
                <w:sz w:val="22"/>
                <w:szCs w:val="20"/>
              </w:rPr>
              <w:t xml:space="preserve">  </w:t>
            </w: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0"/>
              </w:rPr>
              <w:t>码</w:t>
            </w:r>
          </w:p>
        </w:tc>
        <w:tc>
          <w:tcPr>
            <w:tcW w:w="4165" w:type="dxa"/>
            <w:gridSpan w:val="6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D6782B" w:rsidRDefault="00D6782B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D6782B" w:rsidRDefault="00D6782B">
            <w:pPr>
              <w:widowControl/>
              <w:adjustRightInd w:val="0"/>
              <w:snapToGrid w:val="0"/>
              <w:spacing w:line="320" w:lineRule="exact"/>
              <w:ind w:firstLine="2"/>
              <w:jc w:val="center"/>
              <w:rPr>
                <w:rFonts w:ascii="宋体" w:cs="宋体"/>
                <w:b/>
                <w:bCs/>
                <w:kern w:val="0"/>
                <w:sz w:val="22"/>
                <w:szCs w:val="20"/>
              </w:rPr>
            </w:pPr>
            <w:r w:rsidRPr="00CA5BAB">
              <w:rPr>
                <w:rFonts w:ascii="宋体" w:hAnsi="宋体" w:cs="宋体" w:hint="eastAsia"/>
                <w:b/>
                <w:bCs/>
                <w:kern w:val="0"/>
                <w:sz w:val="22"/>
                <w:szCs w:val="20"/>
              </w:rPr>
              <w:t>身高体重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D6782B" w:rsidRDefault="00D6782B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0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D6782B" w:rsidRDefault="00D6782B">
            <w:pPr>
              <w:jc w:val="center"/>
              <w:rPr>
                <w:rFonts w:ascii="宋体" w:cs="宋体"/>
                <w:b/>
                <w:bCs/>
                <w:sz w:val="20"/>
                <w:szCs w:val="22"/>
              </w:rPr>
            </w:pPr>
          </w:p>
        </w:tc>
      </w:tr>
      <w:tr w:rsidR="00D6782B" w:rsidRPr="00CA5BAB">
        <w:trPr>
          <w:cantSplit/>
          <w:trHeight w:val="696"/>
        </w:trPr>
        <w:tc>
          <w:tcPr>
            <w:tcW w:w="136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D6782B" w:rsidRPr="00CA5BAB" w:rsidRDefault="00D6782B">
            <w:pPr>
              <w:widowControl/>
              <w:snapToGrid w:val="0"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0"/>
              </w:rPr>
            </w:pPr>
            <w:r w:rsidRPr="00CA5BAB">
              <w:rPr>
                <w:rFonts w:ascii="宋体" w:hAnsi="宋体" w:cs="宋体" w:hint="eastAsia"/>
                <w:b/>
                <w:bCs/>
                <w:kern w:val="0"/>
                <w:sz w:val="22"/>
                <w:szCs w:val="20"/>
              </w:rPr>
              <w:t>文化</w:t>
            </w:r>
          </w:p>
          <w:p w:rsidR="00D6782B" w:rsidRDefault="00D6782B">
            <w:pPr>
              <w:widowControl/>
              <w:snapToGrid w:val="0"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0"/>
              </w:rPr>
              <w:t>程度</w:t>
            </w:r>
          </w:p>
        </w:tc>
        <w:tc>
          <w:tcPr>
            <w:tcW w:w="1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D6782B" w:rsidRDefault="00D6782B">
            <w:pPr>
              <w:widowControl/>
              <w:snapToGrid w:val="0"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0"/>
              </w:rPr>
            </w:pPr>
            <w:r w:rsidRPr="00CA5BAB">
              <w:rPr>
                <w:rFonts w:ascii="宋体" w:hAnsi="宋体" w:cs="宋体" w:hint="eastAsia"/>
                <w:b/>
                <w:bCs/>
                <w:kern w:val="0"/>
                <w:sz w:val="22"/>
                <w:szCs w:val="20"/>
              </w:rPr>
              <w:t>学历</w:t>
            </w:r>
          </w:p>
        </w:tc>
        <w:tc>
          <w:tcPr>
            <w:tcW w:w="25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782B" w:rsidRDefault="00D6782B">
            <w:pPr>
              <w:widowControl/>
              <w:snapToGrid w:val="0"/>
              <w:spacing w:line="320" w:lineRule="exact"/>
              <w:rPr>
                <w:rFonts w:ascii="宋体" w:cs="宋体"/>
                <w:b/>
                <w:bCs/>
                <w:kern w:val="0"/>
                <w:sz w:val="22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D6782B" w:rsidRDefault="00D6782B">
            <w:pPr>
              <w:widowControl/>
              <w:snapToGrid w:val="0"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0"/>
              </w:rPr>
              <w:t>毕业院校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D6782B" w:rsidRDefault="00D6782B">
            <w:pPr>
              <w:widowControl/>
              <w:snapToGrid w:val="0"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0"/>
              </w:rPr>
            </w:pPr>
            <w:bookmarkStart w:id="0" w:name="_GoBack"/>
            <w:bookmarkEnd w:id="0"/>
          </w:p>
        </w:tc>
      </w:tr>
      <w:tr w:rsidR="00D6782B" w:rsidRPr="00CA5BAB">
        <w:trPr>
          <w:cantSplit/>
          <w:trHeight w:val="696"/>
        </w:trPr>
        <w:tc>
          <w:tcPr>
            <w:tcW w:w="136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782B" w:rsidRDefault="00D6782B">
            <w:pPr>
              <w:jc w:val="center"/>
              <w:rPr>
                <w:rFonts w:ascii="宋体" w:cs="宋体"/>
                <w:b/>
                <w:bCs/>
                <w:sz w:val="20"/>
                <w:szCs w:val="22"/>
              </w:rPr>
            </w:pPr>
          </w:p>
        </w:tc>
        <w:tc>
          <w:tcPr>
            <w:tcW w:w="1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D6782B" w:rsidRDefault="00D6782B">
            <w:pPr>
              <w:widowControl/>
              <w:snapToGrid w:val="0"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0"/>
              </w:rPr>
            </w:pPr>
            <w:r w:rsidRPr="00CA5BAB">
              <w:rPr>
                <w:rFonts w:ascii="宋体" w:hAnsi="宋体" w:cs="宋体" w:hint="eastAsia"/>
                <w:b/>
                <w:bCs/>
                <w:kern w:val="0"/>
                <w:sz w:val="22"/>
                <w:szCs w:val="20"/>
              </w:rPr>
              <w:t>所学专业</w:t>
            </w:r>
          </w:p>
        </w:tc>
        <w:tc>
          <w:tcPr>
            <w:tcW w:w="25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782B" w:rsidRDefault="00D6782B">
            <w:pPr>
              <w:widowControl/>
              <w:snapToGrid w:val="0"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D6782B" w:rsidRDefault="00D6782B">
            <w:pPr>
              <w:widowControl/>
              <w:snapToGrid w:val="0"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0"/>
              </w:rPr>
            </w:pPr>
            <w:r w:rsidRPr="00CA5BAB">
              <w:rPr>
                <w:rFonts w:ascii="宋体" w:hAnsi="宋体" w:cs="宋体" w:hint="eastAsia"/>
                <w:b/>
                <w:bCs/>
                <w:kern w:val="0"/>
                <w:sz w:val="22"/>
                <w:szCs w:val="20"/>
              </w:rPr>
              <w:t>学位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D6782B" w:rsidRDefault="00D6782B">
            <w:pPr>
              <w:widowControl/>
              <w:snapToGrid w:val="0"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0"/>
              </w:rPr>
            </w:pPr>
          </w:p>
        </w:tc>
      </w:tr>
      <w:tr w:rsidR="00D6782B" w:rsidRPr="00CA5BAB">
        <w:trPr>
          <w:cantSplit/>
          <w:trHeight w:val="696"/>
        </w:trPr>
        <w:tc>
          <w:tcPr>
            <w:tcW w:w="13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782B" w:rsidRDefault="00D6782B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0"/>
              </w:rPr>
            </w:pPr>
            <w:r w:rsidRPr="00CA5BAB">
              <w:rPr>
                <w:rFonts w:ascii="宋体" w:hAnsi="宋体" w:cs="宋体" w:hint="eastAsia"/>
                <w:b/>
                <w:bCs/>
                <w:kern w:val="0"/>
                <w:sz w:val="22"/>
                <w:szCs w:val="20"/>
              </w:rPr>
              <w:t>拟报岗位</w:t>
            </w:r>
          </w:p>
        </w:tc>
        <w:tc>
          <w:tcPr>
            <w:tcW w:w="41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D6782B" w:rsidRDefault="00D6782B">
            <w:pPr>
              <w:widowControl/>
              <w:snapToGrid w:val="0"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D6782B" w:rsidRPr="00CA5BAB" w:rsidRDefault="00D6782B">
            <w:pPr>
              <w:widowControl/>
              <w:snapToGrid w:val="0"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0"/>
              </w:rPr>
            </w:pPr>
            <w:r w:rsidRPr="00CA5BAB">
              <w:rPr>
                <w:rFonts w:ascii="宋体" w:hAnsi="宋体" w:cs="宋体" w:hint="eastAsia"/>
                <w:b/>
                <w:bCs/>
                <w:kern w:val="0"/>
                <w:sz w:val="22"/>
                <w:szCs w:val="20"/>
              </w:rPr>
              <w:t>是否服</w:t>
            </w:r>
          </w:p>
          <w:p w:rsidR="00D6782B" w:rsidRDefault="00D6782B">
            <w:pPr>
              <w:widowControl/>
              <w:snapToGrid w:val="0"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0"/>
              </w:rPr>
            </w:pPr>
            <w:r w:rsidRPr="00CA5BAB">
              <w:rPr>
                <w:rFonts w:ascii="宋体" w:hAnsi="宋体" w:cs="宋体" w:hint="eastAsia"/>
                <w:b/>
                <w:bCs/>
                <w:kern w:val="0"/>
                <w:sz w:val="22"/>
                <w:szCs w:val="20"/>
              </w:rPr>
              <w:t>从调剂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D6782B" w:rsidRDefault="00D6782B">
            <w:pPr>
              <w:widowControl/>
              <w:snapToGrid w:val="0"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0"/>
              </w:rPr>
            </w:pPr>
          </w:p>
        </w:tc>
      </w:tr>
      <w:tr w:rsidR="00D6782B" w:rsidRPr="00CA5BAB">
        <w:trPr>
          <w:cantSplit/>
          <w:trHeight w:val="696"/>
        </w:trPr>
        <w:tc>
          <w:tcPr>
            <w:tcW w:w="13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782B" w:rsidRPr="00CA5BAB" w:rsidRDefault="00D6782B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0"/>
              </w:rPr>
            </w:pPr>
            <w:r w:rsidRPr="00CA5BAB">
              <w:rPr>
                <w:rFonts w:ascii="宋体" w:hAnsi="宋体" w:cs="宋体" w:hint="eastAsia"/>
                <w:b/>
                <w:bCs/>
                <w:kern w:val="0"/>
                <w:sz w:val="22"/>
                <w:szCs w:val="20"/>
              </w:rPr>
              <w:t>个人特长</w:t>
            </w:r>
          </w:p>
        </w:tc>
        <w:tc>
          <w:tcPr>
            <w:tcW w:w="848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D6782B" w:rsidRDefault="00D6782B">
            <w:pPr>
              <w:widowControl/>
              <w:snapToGrid w:val="0"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0"/>
              </w:rPr>
            </w:pPr>
          </w:p>
        </w:tc>
      </w:tr>
      <w:tr w:rsidR="00D6782B" w:rsidRPr="00CA5BAB">
        <w:trPr>
          <w:trHeight w:val="615"/>
        </w:trPr>
        <w:tc>
          <w:tcPr>
            <w:tcW w:w="13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D6782B" w:rsidRDefault="00D6782B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0"/>
              </w:rPr>
              <w:t>详细通讯</w:t>
            </w:r>
          </w:p>
          <w:p w:rsidR="00D6782B" w:rsidRDefault="00D6782B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0"/>
              </w:rPr>
              <w:t>地址</w:t>
            </w:r>
          </w:p>
        </w:tc>
        <w:tc>
          <w:tcPr>
            <w:tcW w:w="41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D6782B" w:rsidRDefault="00D6782B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782B" w:rsidRDefault="00D6782B">
            <w:pPr>
              <w:widowControl/>
              <w:snapToGrid w:val="0"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0"/>
              </w:rPr>
              <w:t>联系</w:t>
            </w:r>
          </w:p>
          <w:p w:rsidR="00D6782B" w:rsidRDefault="00D6782B">
            <w:pPr>
              <w:widowControl/>
              <w:snapToGrid w:val="0"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0"/>
              </w:rPr>
              <w:t>电话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D6782B" w:rsidRDefault="00D6782B">
            <w:pPr>
              <w:widowControl/>
              <w:snapToGrid w:val="0"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0"/>
              </w:rPr>
            </w:pPr>
          </w:p>
        </w:tc>
      </w:tr>
      <w:tr w:rsidR="00D6782B" w:rsidRPr="00CA5BAB">
        <w:trPr>
          <w:trHeight w:val="6965"/>
        </w:trPr>
        <w:tc>
          <w:tcPr>
            <w:tcW w:w="13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D6782B" w:rsidRDefault="00D6782B">
            <w:pPr>
              <w:widowControl/>
              <w:snapToGrid w:val="0"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个</w:t>
            </w:r>
          </w:p>
          <w:p w:rsidR="00D6782B" w:rsidRDefault="00D6782B">
            <w:pPr>
              <w:widowControl/>
              <w:snapToGrid w:val="0"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  <w:p w:rsidR="00D6782B" w:rsidRDefault="00D6782B">
            <w:pPr>
              <w:widowControl/>
              <w:snapToGrid w:val="0"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人</w:t>
            </w:r>
          </w:p>
          <w:p w:rsidR="00D6782B" w:rsidRDefault="00D6782B">
            <w:pPr>
              <w:widowControl/>
              <w:snapToGrid w:val="0"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  <w:p w:rsidR="00D6782B" w:rsidRDefault="00D6782B">
            <w:pPr>
              <w:widowControl/>
              <w:snapToGrid w:val="0"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简</w:t>
            </w:r>
          </w:p>
          <w:p w:rsidR="00D6782B" w:rsidRDefault="00D6782B">
            <w:pPr>
              <w:widowControl/>
              <w:snapToGrid w:val="0"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  <w:p w:rsidR="00D6782B" w:rsidRDefault="00D6782B">
            <w:pPr>
              <w:widowControl/>
              <w:snapToGrid w:val="0"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历</w:t>
            </w:r>
          </w:p>
        </w:tc>
        <w:tc>
          <w:tcPr>
            <w:tcW w:w="848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D6782B" w:rsidRDefault="00D6782B">
            <w:pPr>
              <w:widowControl/>
              <w:snapToGrid w:val="0"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  <w:p w:rsidR="00D6782B" w:rsidRDefault="00D6782B">
            <w:pPr>
              <w:widowControl/>
              <w:snapToGrid w:val="0"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  <w:p w:rsidR="00D6782B" w:rsidRDefault="00D6782B">
            <w:pPr>
              <w:widowControl/>
              <w:snapToGrid w:val="0"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  <w:p w:rsidR="00D6782B" w:rsidRDefault="00D6782B">
            <w:pPr>
              <w:widowControl/>
              <w:snapToGrid w:val="0"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  <w:p w:rsidR="00D6782B" w:rsidRDefault="00D6782B">
            <w:pPr>
              <w:widowControl/>
              <w:snapToGrid w:val="0"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  <w:p w:rsidR="00D6782B" w:rsidRDefault="00D6782B">
            <w:pPr>
              <w:widowControl/>
              <w:snapToGrid w:val="0"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  <w:p w:rsidR="00D6782B" w:rsidRDefault="00D6782B">
            <w:pPr>
              <w:widowControl/>
              <w:snapToGrid w:val="0"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  <w:p w:rsidR="00D6782B" w:rsidRDefault="00D6782B">
            <w:pPr>
              <w:widowControl/>
              <w:snapToGrid w:val="0"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</w:tc>
      </w:tr>
      <w:tr w:rsidR="00D6782B" w:rsidRPr="00CA5BAB">
        <w:trPr>
          <w:trHeight w:val="2184"/>
        </w:trPr>
        <w:tc>
          <w:tcPr>
            <w:tcW w:w="1365" w:type="dxa"/>
            <w:vMerge w:val="restart"/>
            <w:tcBorders>
              <w:top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:rsidR="00D6782B" w:rsidRDefault="00D6782B" w:rsidP="00D6782B">
            <w:pPr>
              <w:widowControl/>
              <w:spacing w:line="320" w:lineRule="exact"/>
              <w:ind w:left="31680" w:hangingChars="1" w:firstLine="31680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  <w:r w:rsidRPr="00CA5BAB"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奖惩情况</w:t>
            </w:r>
          </w:p>
        </w:tc>
        <w:tc>
          <w:tcPr>
            <w:tcW w:w="848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D6782B" w:rsidRDefault="00D6782B">
            <w:pPr>
              <w:widowControl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</w:tc>
      </w:tr>
      <w:tr w:rsidR="00D6782B" w:rsidRPr="00CA5BAB">
        <w:trPr>
          <w:cantSplit/>
          <w:trHeight w:val="686"/>
        </w:trPr>
        <w:tc>
          <w:tcPr>
            <w:tcW w:w="1365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:rsidR="00D6782B" w:rsidRDefault="00D6782B" w:rsidP="00D6782B">
            <w:pPr>
              <w:widowControl/>
              <w:spacing w:line="320" w:lineRule="exact"/>
              <w:ind w:left="31680" w:hangingChars="1" w:firstLine="31680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家庭成员</w:t>
            </w:r>
          </w:p>
          <w:p w:rsidR="00D6782B" w:rsidRDefault="00D6782B" w:rsidP="00D6782B">
            <w:pPr>
              <w:widowControl/>
              <w:spacing w:line="320" w:lineRule="exact"/>
              <w:ind w:left="31680" w:hangingChars="1" w:firstLine="31680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及重要社</w:t>
            </w:r>
          </w:p>
          <w:p w:rsidR="00D6782B" w:rsidRDefault="00D6782B" w:rsidP="00D6782B">
            <w:pPr>
              <w:widowControl/>
              <w:spacing w:line="320" w:lineRule="exact"/>
              <w:ind w:left="31680" w:hangingChars="1" w:firstLine="31680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会</w:t>
            </w:r>
            <w:r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关</w:t>
            </w:r>
            <w:r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系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:rsidR="00D6782B" w:rsidRDefault="00D6782B">
            <w:pPr>
              <w:widowControl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称</w:t>
            </w:r>
            <w:r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  <w:t xml:space="preserve">  </w:t>
            </w: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谓</w:t>
            </w:r>
          </w:p>
        </w:tc>
        <w:tc>
          <w:tcPr>
            <w:tcW w:w="1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782B" w:rsidRDefault="00D6782B">
            <w:pPr>
              <w:widowControl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姓</w:t>
            </w:r>
            <w:r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  <w:t xml:space="preserve">  </w:t>
            </w: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名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782B" w:rsidRDefault="00D6782B">
            <w:pPr>
              <w:widowControl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出生日期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782B" w:rsidRDefault="00D6782B">
            <w:pPr>
              <w:widowControl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政治面貌</w:t>
            </w:r>
          </w:p>
        </w:tc>
        <w:tc>
          <w:tcPr>
            <w:tcW w:w="3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D6782B" w:rsidRDefault="00D6782B">
            <w:pPr>
              <w:widowControl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工作单位及职务</w:t>
            </w:r>
          </w:p>
        </w:tc>
      </w:tr>
      <w:tr w:rsidR="00D6782B" w:rsidRPr="00CA5BAB">
        <w:trPr>
          <w:cantSplit/>
          <w:trHeight w:val="733"/>
        </w:trPr>
        <w:tc>
          <w:tcPr>
            <w:tcW w:w="1365" w:type="dxa"/>
            <w:vMerge/>
            <w:tcBorders>
              <w:top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D6782B" w:rsidRDefault="00D6782B">
            <w:pPr>
              <w:jc w:val="center"/>
              <w:rPr>
                <w:rFonts w:ascii="宋体" w:cs="宋体"/>
                <w:b/>
                <w:bCs/>
                <w:sz w:val="22"/>
                <w:szCs w:val="22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782B" w:rsidRDefault="00D6782B">
            <w:pPr>
              <w:widowControl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782B" w:rsidRDefault="00D6782B">
            <w:pPr>
              <w:widowControl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782B" w:rsidRPr="00CA5BAB" w:rsidRDefault="00D6782B">
            <w:pPr>
              <w:widowControl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782B" w:rsidRDefault="00D6782B">
            <w:pPr>
              <w:widowControl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D6782B" w:rsidRDefault="00D6782B">
            <w:pPr>
              <w:widowControl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</w:tc>
      </w:tr>
      <w:tr w:rsidR="00D6782B" w:rsidRPr="00CA5BAB">
        <w:trPr>
          <w:cantSplit/>
          <w:trHeight w:val="733"/>
        </w:trPr>
        <w:tc>
          <w:tcPr>
            <w:tcW w:w="1365" w:type="dxa"/>
            <w:vMerge/>
            <w:tcBorders>
              <w:top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D6782B" w:rsidRDefault="00D6782B">
            <w:pPr>
              <w:jc w:val="center"/>
              <w:rPr>
                <w:rFonts w:ascii="宋体" w:cs="宋体"/>
                <w:b/>
                <w:bCs/>
                <w:sz w:val="22"/>
                <w:szCs w:val="22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782B" w:rsidRDefault="00D6782B">
            <w:pPr>
              <w:widowControl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782B" w:rsidRDefault="00D6782B">
            <w:pPr>
              <w:widowControl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782B" w:rsidRDefault="00D6782B">
            <w:pPr>
              <w:widowControl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782B" w:rsidRDefault="00D6782B">
            <w:pPr>
              <w:widowControl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D6782B" w:rsidRDefault="00D6782B">
            <w:pPr>
              <w:widowControl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</w:tc>
      </w:tr>
      <w:tr w:rsidR="00D6782B" w:rsidRPr="00CA5BAB">
        <w:trPr>
          <w:cantSplit/>
          <w:trHeight w:val="733"/>
        </w:trPr>
        <w:tc>
          <w:tcPr>
            <w:tcW w:w="1365" w:type="dxa"/>
            <w:vMerge/>
            <w:tcBorders>
              <w:top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D6782B" w:rsidRDefault="00D6782B">
            <w:pPr>
              <w:jc w:val="center"/>
              <w:rPr>
                <w:rFonts w:ascii="宋体" w:cs="宋体"/>
                <w:b/>
                <w:bCs/>
                <w:sz w:val="22"/>
                <w:szCs w:val="22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782B" w:rsidRDefault="00D6782B">
            <w:pPr>
              <w:widowControl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782B" w:rsidRDefault="00D6782B">
            <w:pPr>
              <w:widowControl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782B" w:rsidRDefault="00D6782B">
            <w:pPr>
              <w:widowControl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782B" w:rsidRDefault="00D6782B">
            <w:pPr>
              <w:widowControl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D6782B" w:rsidRDefault="00D6782B">
            <w:pPr>
              <w:widowControl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</w:tc>
      </w:tr>
      <w:tr w:rsidR="00D6782B" w:rsidRPr="00CA5BAB">
        <w:trPr>
          <w:cantSplit/>
          <w:trHeight w:val="733"/>
        </w:trPr>
        <w:tc>
          <w:tcPr>
            <w:tcW w:w="1365" w:type="dxa"/>
            <w:vMerge/>
            <w:tcBorders>
              <w:top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D6782B" w:rsidRDefault="00D6782B">
            <w:pPr>
              <w:jc w:val="center"/>
              <w:rPr>
                <w:rFonts w:ascii="宋体" w:cs="宋体"/>
                <w:b/>
                <w:bCs/>
                <w:sz w:val="22"/>
                <w:szCs w:val="22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782B" w:rsidRDefault="00D6782B">
            <w:pPr>
              <w:widowControl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782B" w:rsidRDefault="00D6782B">
            <w:pPr>
              <w:widowControl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782B" w:rsidRDefault="00D6782B">
            <w:pPr>
              <w:widowControl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782B" w:rsidRDefault="00D6782B">
            <w:pPr>
              <w:widowControl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D6782B" w:rsidRDefault="00D6782B">
            <w:pPr>
              <w:widowControl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</w:tc>
      </w:tr>
      <w:tr w:rsidR="00D6782B" w:rsidRPr="00CA5BAB">
        <w:trPr>
          <w:cantSplit/>
          <w:trHeight w:val="733"/>
        </w:trPr>
        <w:tc>
          <w:tcPr>
            <w:tcW w:w="1365" w:type="dxa"/>
            <w:vMerge/>
            <w:tcBorders>
              <w:top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D6782B" w:rsidRDefault="00D6782B">
            <w:pPr>
              <w:jc w:val="center"/>
              <w:rPr>
                <w:rFonts w:ascii="宋体" w:cs="宋体"/>
                <w:b/>
                <w:bCs/>
                <w:sz w:val="22"/>
                <w:szCs w:val="22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782B" w:rsidRDefault="00D6782B">
            <w:pPr>
              <w:widowControl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782B" w:rsidRDefault="00D6782B">
            <w:pPr>
              <w:widowControl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782B" w:rsidRDefault="00D6782B">
            <w:pPr>
              <w:widowControl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782B" w:rsidRDefault="00D6782B">
            <w:pPr>
              <w:widowControl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D6782B" w:rsidRDefault="00D6782B">
            <w:pPr>
              <w:widowControl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</w:tc>
      </w:tr>
      <w:tr w:rsidR="00D6782B" w:rsidRPr="00CA5BAB">
        <w:trPr>
          <w:cantSplit/>
          <w:trHeight w:val="733"/>
        </w:trPr>
        <w:tc>
          <w:tcPr>
            <w:tcW w:w="1365" w:type="dxa"/>
            <w:vMerge/>
            <w:tcBorders>
              <w:bottom w:val="nil"/>
              <w:right w:val="single" w:sz="4" w:space="0" w:color="auto"/>
            </w:tcBorders>
            <w:noWrap/>
            <w:vAlign w:val="center"/>
          </w:tcPr>
          <w:p w:rsidR="00D6782B" w:rsidRDefault="00D6782B">
            <w:pPr>
              <w:jc w:val="center"/>
              <w:rPr>
                <w:rFonts w:ascii="宋体" w:cs="宋体"/>
                <w:b/>
                <w:bCs/>
                <w:sz w:val="22"/>
                <w:szCs w:val="22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782B" w:rsidRDefault="00D6782B">
            <w:pPr>
              <w:widowControl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782B" w:rsidRDefault="00D6782B">
            <w:pPr>
              <w:widowControl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782B" w:rsidRDefault="00D6782B">
            <w:pPr>
              <w:widowControl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782B" w:rsidRDefault="00D6782B">
            <w:pPr>
              <w:widowControl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D6782B" w:rsidRDefault="00D6782B">
            <w:pPr>
              <w:widowControl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</w:tc>
      </w:tr>
      <w:tr w:rsidR="00D6782B" w:rsidRPr="00CA5BAB">
        <w:trPr>
          <w:trHeight w:val="2854"/>
        </w:trPr>
        <w:tc>
          <w:tcPr>
            <w:tcW w:w="1365" w:type="dxa"/>
            <w:tcBorders>
              <w:top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:rsidR="00D6782B" w:rsidRDefault="00D6782B" w:rsidP="00D6782B">
            <w:pPr>
              <w:widowControl/>
              <w:spacing w:line="320" w:lineRule="exact"/>
              <w:ind w:left="31680" w:hangingChars="1" w:firstLine="31680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  <w:r w:rsidRPr="00CA5BAB"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本人承诺</w:t>
            </w:r>
          </w:p>
        </w:tc>
        <w:tc>
          <w:tcPr>
            <w:tcW w:w="848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bottom"/>
          </w:tcPr>
          <w:p w:rsidR="00D6782B" w:rsidRDefault="00D6782B">
            <w:pPr>
              <w:widowControl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  <w:p w:rsidR="00D6782B" w:rsidRDefault="00D6782B">
            <w:pPr>
              <w:widowControl/>
              <w:spacing w:line="320" w:lineRule="exact"/>
              <w:ind w:firstLine="420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  <w:p w:rsidR="00D6782B" w:rsidRPr="00CA5BAB" w:rsidRDefault="00D6782B" w:rsidP="00D6782B">
            <w:pPr>
              <w:widowControl/>
              <w:spacing w:after="100" w:afterAutospacing="1" w:line="320" w:lineRule="exact"/>
              <w:ind w:firstLineChars="200" w:firstLine="31680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  <w:r w:rsidRPr="00CA5BAB"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以上所填信息属实。如有不实，本人自愿承担取消报名和录取资格的后果。</w:t>
            </w:r>
          </w:p>
          <w:p w:rsidR="00D6782B" w:rsidRDefault="00D6782B" w:rsidP="00D6782B">
            <w:pPr>
              <w:widowControl/>
              <w:spacing w:after="100" w:afterAutospacing="1"/>
              <w:ind w:firstLineChars="200" w:firstLine="31680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  <w:r w:rsidRPr="00CA5BAB"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本人签字：</w:t>
            </w:r>
          </w:p>
          <w:p w:rsidR="00D6782B" w:rsidRDefault="00D6782B" w:rsidP="00D6782B">
            <w:pPr>
              <w:widowControl/>
              <w:spacing w:after="100" w:afterAutospacing="1" w:line="320" w:lineRule="exact"/>
              <w:ind w:firstLineChars="2550" w:firstLine="31680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  <w:r w:rsidRPr="00CA5BAB"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  <w:t>2025</w:t>
            </w: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年月</w:t>
            </w:r>
            <w:r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日</w:t>
            </w:r>
          </w:p>
          <w:p w:rsidR="00D6782B" w:rsidRDefault="00D6782B">
            <w:pPr>
              <w:widowControl/>
              <w:spacing w:after="100" w:afterAutospacing="1"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</w:tc>
      </w:tr>
      <w:tr w:rsidR="00D6782B" w:rsidRPr="00CA5BAB">
        <w:trPr>
          <w:trHeight w:val="2615"/>
        </w:trPr>
        <w:tc>
          <w:tcPr>
            <w:tcW w:w="13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:rsidR="00D6782B" w:rsidRDefault="00D6782B" w:rsidP="00D6782B">
            <w:pPr>
              <w:widowControl/>
              <w:spacing w:line="320" w:lineRule="exact"/>
              <w:ind w:left="31680" w:hangingChars="1" w:firstLine="31680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资格</w:t>
            </w:r>
          </w:p>
          <w:p w:rsidR="00D6782B" w:rsidRDefault="00D6782B" w:rsidP="00D6782B">
            <w:pPr>
              <w:widowControl/>
              <w:spacing w:line="320" w:lineRule="exact"/>
              <w:ind w:left="31680" w:hangingChars="1" w:firstLine="31680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审查</w:t>
            </w:r>
          </w:p>
          <w:p w:rsidR="00D6782B" w:rsidRDefault="00D6782B" w:rsidP="00D6782B">
            <w:pPr>
              <w:widowControl/>
              <w:spacing w:line="320" w:lineRule="exact"/>
              <w:ind w:left="31680" w:hangingChars="1" w:firstLine="31680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意见</w:t>
            </w:r>
          </w:p>
        </w:tc>
        <w:tc>
          <w:tcPr>
            <w:tcW w:w="848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:rsidR="00D6782B" w:rsidRDefault="00D6782B" w:rsidP="00D6782B">
            <w:pPr>
              <w:widowControl/>
              <w:spacing w:line="320" w:lineRule="exact"/>
              <w:ind w:firstLineChars="650" w:firstLine="31680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  <w:p w:rsidR="00D6782B" w:rsidRDefault="00D6782B" w:rsidP="00D6782B">
            <w:pPr>
              <w:widowControl/>
              <w:spacing w:line="320" w:lineRule="exact"/>
              <w:ind w:firstLineChars="331" w:firstLine="31680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  <w:p w:rsidR="00D6782B" w:rsidRDefault="00D6782B" w:rsidP="00D6782B">
            <w:pPr>
              <w:widowControl/>
              <w:spacing w:line="320" w:lineRule="exact"/>
              <w:ind w:firstLineChars="331" w:firstLine="31680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  <w:p w:rsidR="00D6782B" w:rsidRDefault="00D6782B" w:rsidP="00D6782B">
            <w:pPr>
              <w:widowControl/>
              <w:spacing w:line="320" w:lineRule="exact"/>
              <w:ind w:firstLineChars="331" w:firstLine="31680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  <w:p w:rsidR="00D6782B" w:rsidRDefault="00D6782B">
            <w:pPr>
              <w:widowControl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  <w:p w:rsidR="00D6782B" w:rsidRDefault="00D6782B">
            <w:pPr>
              <w:widowControl/>
              <w:tabs>
                <w:tab w:val="left" w:pos="4112"/>
              </w:tabs>
              <w:spacing w:line="320" w:lineRule="exact"/>
              <w:ind w:firstLine="420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审核人：</w:t>
            </w:r>
          </w:p>
          <w:p w:rsidR="00D6782B" w:rsidRDefault="00D6782B">
            <w:pPr>
              <w:widowControl/>
              <w:tabs>
                <w:tab w:val="left" w:pos="4112"/>
              </w:tabs>
              <w:spacing w:line="320" w:lineRule="exact"/>
              <w:ind w:firstLine="420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  <w:p w:rsidR="00D6782B" w:rsidRDefault="00D6782B" w:rsidP="00D6782B">
            <w:pPr>
              <w:widowControl/>
              <w:spacing w:line="320" w:lineRule="exact"/>
              <w:ind w:firstLineChars="2600" w:firstLine="31680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  <w:t>2025</w:t>
            </w: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年</w:t>
            </w:r>
            <w:r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  <w:t xml:space="preserve">   </w:t>
            </w: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月</w:t>
            </w:r>
            <w:r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  <w:t xml:space="preserve">    </w:t>
            </w: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日</w:t>
            </w:r>
          </w:p>
        </w:tc>
      </w:tr>
    </w:tbl>
    <w:p w:rsidR="00D6782B" w:rsidRDefault="00D6782B" w:rsidP="00D6782B">
      <w:pPr>
        <w:widowControl/>
        <w:snapToGrid w:val="0"/>
        <w:spacing w:line="360" w:lineRule="exact"/>
        <w:ind w:firstLineChars="200" w:firstLine="31680"/>
        <w:jc w:val="left"/>
        <w:rPr>
          <w:sz w:val="24"/>
          <w:szCs w:val="32"/>
        </w:rPr>
      </w:pPr>
    </w:p>
    <w:p w:rsidR="00D6782B" w:rsidRDefault="00D6782B" w:rsidP="00233E3E">
      <w:pPr>
        <w:pStyle w:val="NormalWeb"/>
        <w:widowControl/>
        <w:spacing w:beforeAutospacing="0" w:afterAutospacing="0"/>
        <w:ind w:firstLineChars="1900" w:firstLine="31680"/>
        <w:jc w:val="both"/>
        <w:rPr>
          <w:rFonts w:ascii="宋体" w:cs="宋体"/>
          <w:sz w:val="28"/>
          <w:szCs w:val="28"/>
        </w:rPr>
      </w:pPr>
    </w:p>
    <w:sectPr w:rsidR="00D6782B" w:rsidSect="004D099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es New Roma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420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docVars>
    <w:docVar w:name="commondata" w:val="eyJoZGlkIjoiYTg1MDExMzZkZWM0Y2FmYmMwOGQwMTJiZTJjZTVjNzkifQ=="/>
  </w:docVars>
  <w:rsids>
    <w:rsidRoot w:val="004D0997"/>
    <w:rsid w:val="DEDF9ECB"/>
    <w:rsid w:val="00233E3E"/>
    <w:rsid w:val="004D0997"/>
    <w:rsid w:val="005E4FA9"/>
    <w:rsid w:val="00CA5BAB"/>
    <w:rsid w:val="00D6782B"/>
    <w:rsid w:val="03CB5AED"/>
    <w:rsid w:val="0BB7631A"/>
    <w:rsid w:val="10AA1545"/>
    <w:rsid w:val="1582093B"/>
    <w:rsid w:val="18D21BDA"/>
    <w:rsid w:val="196B2088"/>
    <w:rsid w:val="217D0215"/>
    <w:rsid w:val="222F4107"/>
    <w:rsid w:val="28245A6C"/>
    <w:rsid w:val="300264A9"/>
    <w:rsid w:val="346A2156"/>
    <w:rsid w:val="354D6418"/>
    <w:rsid w:val="36AE76C3"/>
    <w:rsid w:val="37E4488A"/>
    <w:rsid w:val="3CEC4769"/>
    <w:rsid w:val="424766D3"/>
    <w:rsid w:val="44BC166E"/>
    <w:rsid w:val="45B13CAC"/>
    <w:rsid w:val="47486A40"/>
    <w:rsid w:val="47A70003"/>
    <w:rsid w:val="4A15496A"/>
    <w:rsid w:val="4C0F454A"/>
    <w:rsid w:val="4FA0318F"/>
    <w:rsid w:val="626B1922"/>
    <w:rsid w:val="664720D3"/>
    <w:rsid w:val="6A605CAC"/>
    <w:rsid w:val="6D9B235B"/>
    <w:rsid w:val="767248FD"/>
    <w:rsid w:val="7C8B15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HTML Top of Form" w:locked="1" w:semiHidden="0" w:uiPriority="0" w:unhideWhenUsed="0"/>
    <w:lsdException w:name="HTML Bottom of Form" w:locked="1" w:semiHidden="0" w:uiPriority="0" w:unhideWhenUsed="0"/>
    <w:lsdException w:name="Normal (Web)" w:locked="1" w:semiHidden="0" w:uiPriority="0" w:unhideWhenUsed="0"/>
    <w:lsdException w:name="Normal Table" w:locked="1" w:semiHidden="0" w:uiPriority="0" w:unhideWhenUsed="0"/>
    <w:lsdException w:name="No List" w:locked="1" w:semiHidden="0" w:uiPriority="0" w:unhideWhenUsed="0"/>
    <w:lsdException w:name="Outline List 1" w:locked="1" w:semiHidden="0" w:uiPriority="0" w:unhideWhenUsed="0"/>
    <w:lsdException w:name="Outline List 2" w:locked="1" w:semiHidden="0" w:uiPriority="0" w:unhideWhenUsed="0"/>
    <w:lsdException w:name="Outline List 3" w:locked="1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0997"/>
    <w:pPr>
      <w:widowControl w:val="0"/>
      <w:jc w:val="both"/>
    </w:pPr>
    <w:rPr>
      <w:rFonts w:ascii="Calibri" w:hAnsi="Calibri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D0997"/>
    <w:pPr>
      <w:spacing w:beforeAutospacing="1" w:afterAutospacing="1"/>
      <w:jc w:val="left"/>
      <w:outlineLvl w:val="0"/>
    </w:pPr>
    <w:rPr>
      <w:rFonts w:ascii="宋体" w:hAnsi="宋体"/>
      <w:b/>
      <w:bCs/>
      <w:kern w:val="44"/>
      <w:sz w:val="48"/>
      <w:szCs w:val="4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25C2"/>
    <w:rPr>
      <w:rFonts w:ascii="Calibri" w:hAnsi="Calibri"/>
      <w:b/>
      <w:bCs/>
      <w:kern w:val="44"/>
      <w:sz w:val="44"/>
      <w:szCs w:val="44"/>
    </w:rPr>
  </w:style>
  <w:style w:type="paragraph" w:styleId="NormalWeb">
    <w:name w:val="Normal (Web)"/>
    <w:basedOn w:val="Normal"/>
    <w:uiPriority w:val="99"/>
    <w:rsid w:val="004D0997"/>
    <w:pPr>
      <w:spacing w:beforeAutospacing="1" w:afterAutospacing="1"/>
      <w:jc w:val="left"/>
    </w:pPr>
    <w:rPr>
      <w:kern w:val="0"/>
      <w:sz w:val="24"/>
    </w:rPr>
  </w:style>
  <w:style w:type="character" w:styleId="Strong">
    <w:name w:val="Strong"/>
    <w:basedOn w:val="DefaultParagraphFont"/>
    <w:uiPriority w:val="99"/>
    <w:qFormat/>
    <w:rsid w:val="004D0997"/>
    <w:rPr>
      <w:rFonts w:cs="Times New Roman"/>
      <w:b/>
    </w:rPr>
  </w:style>
  <w:style w:type="character" w:styleId="Hyperlink">
    <w:name w:val="Hyperlink"/>
    <w:basedOn w:val="DefaultParagraphFont"/>
    <w:uiPriority w:val="99"/>
    <w:rsid w:val="004D0997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2</Pages>
  <Words>57</Words>
  <Characters>329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高县李硕勋烈士纪念馆见习人员报名表</dc:title>
  <dc:subject/>
  <dc:creator>Administrator</dc:creator>
  <cp:keywords/>
  <dc:description/>
  <cp:lastModifiedBy>wy51</cp:lastModifiedBy>
  <cp:revision>2</cp:revision>
  <dcterms:created xsi:type="dcterms:W3CDTF">2025-07-24T08:41:00Z</dcterms:created>
  <dcterms:modified xsi:type="dcterms:W3CDTF">2025-07-24T08:41:00Z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812857EDA4654B0FB82E00990407AA85_13</vt:lpwstr>
  </property>
  <property fmtid="{D5CDD505-2E9C-101B-9397-08002B2CF9AE}" pid="4" name="KSOTemplateDocerSaveRecord">
    <vt:lpwstr>eyJoZGlkIjoiYTg1MDExMzZkZWM0Y2FmYmMwOGQwMTJiZTJjZTVjNzkiLCJ1c2VySWQiOiIzNzkyMTE0MTEifQ==</vt:lpwstr>
  </property>
</Properties>
</file>