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2A83" w:rsidRDefault="00A72A83">
      <w:pPr>
        <w:widowControl/>
        <w:adjustRightInd w:val="0"/>
        <w:snapToGrid w:val="0"/>
        <w:spacing w:line="520" w:lineRule="exact"/>
        <w:jc w:val="center"/>
        <w:rPr>
          <w:rFonts w:ascii="方正小标宋简体" w:eastAsia="方正小标宋简体" w:hAnsi="宋体"/>
          <w:kern w:val="0"/>
          <w:sz w:val="32"/>
          <w:szCs w:val="32"/>
        </w:rPr>
      </w:pPr>
      <w:r>
        <w:rPr>
          <w:rFonts w:ascii="方正小标宋简体" w:eastAsia="方正小标宋简体" w:hAnsi="宋体" w:hint="eastAsia"/>
          <w:kern w:val="0"/>
          <w:sz w:val="32"/>
          <w:szCs w:val="32"/>
        </w:rPr>
        <w:t>高县李硕勋烈士纪念馆见习人员报名表</w:t>
      </w:r>
    </w:p>
    <w:p w:rsidR="00A72A83" w:rsidRDefault="00A72A83">
      <w:pPr>
        <w:widowControl/>
        <w:adjustRightInd w:val="0"/>
        <w:snapToGrid w:val="0"/>
        <w:spacing w:line="400" w:lineRule="exact"/>
        <w:jc w:val="center"/>
        <w:rPr>
          <w:rFonts w:ascii="方正小标宋简体" w:eastAsia="方正小标宋简体" w:hAnsi="宋体"/>
          <w:kern w:val="0"/>
          <w:sz w:val="32"/>
          <w:szCs w:val="32"/>
        </w:rPr>
      </w:pPr>
    </w:p>
    <w:tbl>
      <w:tblPr>
        <w:tblW w:w="9850" w:type="dxa"/>
        <w:tblInd w:w="-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outset" w:sz="6" w:space="0" w:color="auto"/>
          <w:insideV w:val="outset" w:sz="6" w:space="0" w:color="auto"/>
        </w:tblBorders>
        <w:tblLayout w:type="fixed"/>
        <w:tblLook w:val="00A0"/>
      </w:tblPr>
      <w:tblGrid>
        <w:gridCol w:w="1365"/>
        <w:gridCol w:w="1077"/>
        <w:gridCol w:w="512"/>
        <w:gridCol w:w="776"/>
        <w:gridCol w:w="360"/>
        <w:gridCol w:w="900"/>
        <w:gridCol w:w="540"/>
        <w:gridCol w:w="643"/>
        <w:gridCol w:w="437"/>
        <w:gridCol w:w="1440"/>
        <w:gridCol w:w="1800"/>
      </w:tblGrid>
      <w:tr w:rsidR="00A72A83" w:rsidRPr="000A1EDD">
        <w:trPr>
          <w:cantSplit/>
          <w:trHeight w:val="615"/>
        </w:trPr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 w:rsidP="00A72A83">
            <w:pPr>
              <w:widowControl/>
              <w:snapToGrid w:val="0"/>
              <w:spacing w:line="320" w:lineRule="exact"/>
              <w:ind w:left="31680" w:hangingChars="115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姓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0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名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性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0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别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A72A83" w:rsidRDefault="00A72A83">
            <w:pPr>
              <w:widowControl/>
              <w:tabs>
                <w:tab w:val="left" w:pos="1205"/>
              </w:tabs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出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0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生</w:t>
            </w:r>
          </w:p>
          <w:p w:rsidR="00A72A83" w:rsidRDefault="00A72A83">
            <w:pPr>
              <w:widowControl/>
              <w:tabs>
                <w:tab w:val="left" w:pos="1205"/>
              </w:tabs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年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0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月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A72A83" w:rsidRDefault="00A72A83">
            <w:pPr>
              <w:widowControl/>
              <w:snapToGrid w:val="0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 w:rsidRPr="000A1EDD"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证件照</w:t>
            </w:r>
          </w:p>
        </w:tc>
      </w:tr>
      <w:tr w:rsidR="00A72A83" w:rsidRPr="000A1EDD">
        <w:trPr>
          <w:cantSplit/>
          <w:trHeight w:val="615"/>
        </w:trPr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民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0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族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籍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0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贯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A72A83" w:rsidRDefault="00A72A83" w:rsidP="00A72A83">
            <w:pPr>
              <w:widowControl/>
              <w:tabs>
                <w:tab w:val="left" w:pos="1205"/>
              </w:tabs>
              <w:snapToGrid w:val="0"/>
              <w:spacing w:line="320" w:lineRule="exact"/>
              <w:ind w:firstLineChars="14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 w:rsidRPr="000A1EDD"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健康状况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A72A83" w:rsidRDefault="00A72A83">
            <w:pPr>
              <w:jc w:val="center"/>
              <w:rPr>
                <w:rFonts w:ascii="宋体" w:cs="宋体"/>
                <w:b/>
                <w:bCs/>
                <w:sz w:val="20"/>
                <w:szCs w:val="22"/>
              </w:rPr>
            </w:pPr>
          </w:p>
        </w:tc>
      </w:tr>
      <w:tr w:rsidR="00A72A83" w:rsidRPr="000A1EDD">
        <w:trPr>
          <w:cantSplit/>
          <w:trHeight w:val="615"/>
        </w:trPr>
        <w:tc>
          <w:tcPr>
            <w:tcW w:w="13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/>
            <w:vAlign w:val="center"/>
          </w:tcPr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政治</w:t>
            </w:r>
          </w:p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面貌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napToGrid w:val="0"/>
              <w:spacing w:line="320" w:lineRule="exact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入党</w:t>
            </w:r>
          </w:p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时间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A72A83" w:rsidRDefault="00A72A83">
            <w:pPr>
              <w:widowControl/>
              <w:tabs>
                <w:tab w:val="left" w:pos="1205"/>
              </w:tabs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 w:rsidRPr="000A1EDD"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毕业时间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A72A83" w:rsidRDefault="00A72A83">
            <w:pPr>
              <w:widowControl/>
              <w:snapToGrid w:val="0"/>
              <w:spacing w:line="320" w:lineRule="exact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A72A83" w:rsidRDefault="00A72A83">
            <w:pPr>
              <w:jc w:val="center"/>
              <w:rPr>
                <w:rFonts w:ascii="宋体" w:cs="宋体"/>
                <w:b/>
                <w:bCs/>
                <w:sz w:val="20"/>
                <w:szCs w:val="22"/>
              </w:rPr>
            </w:pPr>
          </w:p>
        </w:tc>
      </w:tr>
      <w:tr w:rsidR="00A72A83" w:rsidRPr="000A1EDD">
        <w:trPr>
          <w:cantSplit/>
          <w:trHeight w:val="615"/>
        </w:trPr>
        <w:tc>
          <w:tcPr>
            <w:tcW w:w="136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A72A83" w:rsidRDefault="00A72A83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身份证</w:t>
            </w:r>
          </w:p>
          <w:p w:rsidR="00A72A83" w:rsidRDefault="00A72A83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spacing w:val="8"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号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0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码</w:t>
            </w:r>
          </w:p>
        </w:tc>
        <w:tc>
          <w:tcPr>
            <w:tcW w:w="4165" w:type="dxa"/>
            <w:gridSpan w:val="6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A72A83" w:rsidRDefault="00A72A83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A72A83" w:rsidRDefault="00A72A83">
            <w:pPr>
              <w:widowControl/>
              <w:adjustRightInd w:val="0"/>
              <w:snapToGrid w:val="0"/>
              <w:spacing w:line="320" w:lineRule="exact"/>
              <w:ind w:firstLine="2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 w:rsidRPr="000A1EDD"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身高体重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A72A83" w:rsidRDefault="00A72A83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  <w:tc>
          <w:tcPr>
            <w:tcW w:w="1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A72A83" w:rsidRDefault="00A72A83">
            <w:pPr>
              <w:jc w:val="center"/>
              <w:rPr>
                <w:rFonts w:ascii="宋体" w:cs="宋体"/>
                <w:b/>
                <w:bCs/>
                <w:sz w:val="20"/>
                <w:szCs w:val="22"/>
              </w:rPr>
            </w:pPr>
          </w:p>
        </w:tc>
      </w:tr>
      <w:tr w:rsidR="00A72A83" w:rsidRPr="000A1EDD">
        <w:trPr>
          <w:cantSplit/>
          <w:trHeight w:val="696"/>
        </w:trPr>
        <w:tc>
          <w:tcPr>
            <w:tcW w:w="136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A72A83" w:rsidRPr="000A1EDD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 w:rsidRPr="000A1EDD"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文化</w:t>
            </w:r>
          </w:p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程度</w:t>
            </w: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 w:rsidRPr="000A1EDD"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学历</w:t>
            </w:r>
          </w:p>
        </w:tc>
        <w:tc>
          <w:tcPr>
            <w:tcW w:w="2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napToGrid w:val="0"/>
              <w:spacing w:line="320" w:lineRule="exact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毕业院校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</w:tr>
      <w:tr w:rsidR="00A72A83" w:rsidRPr="000A1EDD">
        <w:trPr>
          <w:cantSplit/>
          <w:trHeight w:val="696"/>
        </w:trPr>
        <w:tc>
          <w:tcPr>
            <w:tcW w:w="136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jc w:val="center"/>
              <w:rPr>
                <w:rFonts w:ascii="宋体" w:cs="宋体"/>
                <w:b/>
                <w:bCs/>
                <w:sz w:val="20"/>
                <w:szCs w:val="22"/>
              </w:rPr>
            </w:pPr>
          </w:p>
        </w:tc>
        <w:tc>
          <w:tcPr>
            <w:tcW w:w="15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 w:rsidRPr="000A1EDD"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所学专业</w:t>
            </w:r>
          </w:p>
        </w:tc>
        <w:tc>
          <w:tcPr>
            <w:tcW w:w="25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 w:rsidRPr="000A1EDD"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学位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</w:tr>
      <w:tr w:rsidR="00A72A83" w:rsidRPr="000A1EDD">
        <w:trPr>
          <w:cantSplit/>
          <w:trHeight w:val="696"/>
        </w:trPr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 w:rsidRPr="000A1EDD"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拟报岗位</w:t>
            </w:r>
          </w:p>
        </w:tc>
        <w:tc>
          <w:tcPr>
            <w:tcW w:w="41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A72A83" w:rsidRPr="000A1EDD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 w:rsidRPr="000A1EDD"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是否服</w:t>
            </w:r>
          </w:p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 w:rsidRPr="000A1EDD"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从调剂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</w:tr>
      <w:tr w:rsidR="00A72A83" w:rsidRPr="000A1EDD">
        <w:trPr>
          <w:cantSplit/>
          <w:trHeight w:val="696"/>
        </w:trPr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Pr="000A1EDD" w:rsidRDefault="00A72A83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 w:rsidRPr="000A1EDD"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个人特长</w:t>
            </w:r>
          </w:p>
        </w:tc>
        <w:tc>
          <w:tcPr>
            <w:tcW w:w="84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</w:tr>
      <w:tr w:rsidR="00A72A83" w:rsidRPr="000A1EDD">
        <w:trPr>
          <w:trHeight w:val="855"/>
        </w:trPr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A72A83" w:rsidRDefault="00A72A83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详细通讯</w:t>
            </w:r>
          </w:p>
          <w:p w:rsidR="00A72A83" w:rsidRDefault="00A72A83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地址</w:t>
            </w:r>
          </w:p>
        </w:tc>
        <w:tc>
          <w:tcPr>
            <w:tcW w:w="41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A72A83" w:rsidRDefault="00A72A83">
            <w:pPr>
              <w:widowControl/>
              <w:adjustRightInd w:val="0"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联系</w:t>
            </w:r>
          </w:p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电话</w:t>
            </w:r>
          </w:p>
        </w:tc>
        <w:tc>
          <w:tcPr>
            <w:tcW w:w="3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</w:p>
        </w:tc>
      </w:tr>
      <w:tr w:rsidR="00A72A83" w:rsidRPr="000A1EDD">
        <w:trPr>
          <w:trHeight w:val="3400"/>
        </w:trPr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28" w:type="dxa"/>
              <w:right w:w="28" w:type="dxa"/>
            </w:tcMar>
            <w:vAlign w:val="center"/>
          </w:tcPr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个</w:t>
            </w:r>
          </w:p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人</w:t>
            </w:r>
          </w:p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简</w:t>
            </w:r>
          </w:p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A72A83" w:rsidRDefault="00A72A83">
            <w:pPr>
              <w:widowControl/>
              <w:snapToGrid w:val="0"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历</w:t>
            </w:r>
          </w:p>
        </w:tc>
        <w:tc>
          <w:tcPr>
            <w:tcW w:w="84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left w:w="28" w:type="dxa"/>
              <w:right w:w="28" w:type="dxa"/>
            </w:tcMar>
          </w:tcPr>
          <w:p w:rsidR="00A72A83" w:rsidRDefault="00A72A83">
            <w:pPr>
              <w:widowControl/>
              <w:snapToGrid w:val="0"/>
              <w:spacing w:line="320" w:lineRule="exact"/>
              <w:jc w:val="left"/>
              <w:rPr>
                <w:rFonts w:ascii="宋体" w:cs="宋体"/>
                <w:b/>
                <w:bCs/>
                <w:kern w:val="0"/>
                <w:sz w:val="22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备注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0"/>
              </w:rPr>
              <w:t>: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从高中阶段开始填写，注明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0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“起止时间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0"/>
              </w:rPr>
              <w:t xml:space="preserve"> - 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院校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0"/>
              </w:rPr>
              <w:t xml:space="preserve"> / 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单位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0"/>
              </w:rPr>
              <w:t xml:space="preserve"> - 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0"/>
              </w:rPr>
              <w:t>职务”</w:t>
            </w:r>
          </w:p>
          <w:p w:rsidR="00A72A83" w:rsidRDefault="00A72A83">
            <w:pPr>
              <w:widowControl/>
              <w:snapToGrid w:val="0"/>
              <w:spacing w:line="320" w:lineRule="exact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A72A83" w:rsidRDefault="00A72A83">
            <w:pPr>
              <w:widowControl/>
              <w:snapToGrid w:val="0"/>
              <w:spacing w:line="320" w:lineRule="exact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A72A83" w:rsidRDefault="00A72A83">
            <w:pPr>
              <w:widowControl/>
              <w:snapToGrid w:val="0"/>
              <w:spacing w:line="320" w:lineRule="exact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A72A83" w:rsidRDefault="00A72A83">
            <w:pPr>
              <w:widowControl/>
              <w:snapToGrid w:val="0"/>
              <w:spacing w:line="320" w:lineRule="exact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A72A83" w:rsidRDefault="00A72A83">
            <w:pPr>
              <w:widowControl/>
              <w:snapToGrid w:val="0"/>
              <w:spacing w:line="320" w:lineRule="exact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A72A83" w:rsidRDefault="00A72A83">
            <w:pPr>
              <w:widowControl/>
              <w:snapToGrid w:val="0"/>
              <w:spacing w:line="320" w:lineRule="exact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A72A83" w:rsidRDefault="00A72A83">
            <w:pPr>
              <w:widowControl/>
              <w:snapToGrid w:val="0"/>
              <w:spacing w:line="320" w:lineRule="exact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A72A83" w:rsidRDefault="00A72A83">
            <w:pPr>
              <w:widowControl/>
              <w:snapToGrid w:val="0"/>
              <w:spacing w:line="320" w:lineRule="exact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A72A83" w:rsidRDefault="00A72A83">
            <w:pPr>
              <w:widowControl/>
              <w:snapToGrid w:val="0"/>
              <w:spacing w:line="320" w:lineRule="exact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A72A83" w:rsidRDefault="00A72A83">
            <w:pPr>
              <w:widowControl/>
              <w:snapToGrid w:val="0"/>
              <w:spacing w:line="320" w:lineRule="exact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A72A83" w:rsidRDefault="00A72A83">
            <w:pPr>
              <w:widowControl/>
              <w:snapToGrid w:val="0"/>
              <w:spacing w:line="320" w:lineRule="exact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A72A83" w:rsidRDefault="00A72A83">
            <w:pPr>
              <w:widowControl/>
              <w:snapToGrid w:val="0"/>
              <w:spacing w:line="320" w:lineRule="exact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 w:rsidR="00A72A83" w:rsidRPr="000A1EDD">
        <w:trPr>
          <w:trHeight w:val="1499"/>
        </w:trPr>
        <w:tc>
          <w:tcPr>
            <w:tcW w:w="1365" w:type="dxa"/>
            <w:tcBorders>
              <w:top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A72A83" w:rsidRDefault="00A72A83" w:rsidP="00A72A83">
            <w:pPr>
              <w:widowControl/>
              <w:spacing w:line="320" w:lineRule="exact"/>
              <w:ind w:left="31680" w:hangingChars="1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 w:rsidRPr="000A1EDD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奖惩情况</w:t>
            </w:r>
          </w:p>
        </w:tc>
        <w:tc>
          <w:tcPr>
            <w:tcW w:w="84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 w:rsidR="00A72A83" w:rsidRPr="000A1EDD">
        <w:trPr>
          <w:cantSplit/>
          <w:trHeight w:val="686"/>
        </w:trPr>
        <w:tc>
          <w:tcPr>
            <w:tcW w:w="1365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A72A83" w:rsidRDefault="00A72A83" w:rsidP="00A72A83">
            <w:pPr>
              <w:widowControl/>
              <w:spacing w:line="320" w:lineRule="exact"/>
              <w:ind w:left="31680" w:hangingChars="1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家庭成员</w:t>
            </w:r>
          </w:p>
          <w:p w:rsidR="00A72A83" w:rsidRDefault="00A72A83" w:rsidP="00A72A83">
            <w:pPr>
              <w:widowControl/>
              <w:spacing w:line="320" w:lineRule="exact"/>
              <w:ind w:left="31680" w:hangingChars="1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及重要社</w:t>
            </w:r>
          </w:p>
          <w:p w:rsidR="00A72A83" w:rsidRDefault="00A72A83" w:rsidP="00A72A83">
            <w:pPr>
              <w:widowControl/>
              <w:spacing w:line="320" w:lineRule="exact"/>
              <w:ind w:left="31680" w:hangingChars="1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会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关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  <w:t xml:space="preserve"> 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系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称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谓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姓</w:t>
            </w:r>
            <w:r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  <w:t xml:space="preserve">  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名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出生日期</w:t>
            </w: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3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工作单位及职务</w:t>
            </w:r>
          </w:p>
        </w:tc>
      </w:tr>
      <w:tr w:rsidR="00A72A83" w:rsidRPr="000A1EDD">
        <w:trPr>
          <w:cantSplit/>
          <w:trHeight w:val="733"/>
        </w:trPr>
        <w:tc>
          <w:tcPr>
            <w:tcW w:w="1365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jc w:val="center"/>
              <w:rPr>
                <w:rFonts w:asci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Pr="000A1EDD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 w:rsidR="00A72A83" w:rsidRPr="000A1EDD">
        <w:trPr>
          <w:cantSplit/>
          <w:trHeight w:val="733"/>
        </w:trPr>
        <w:tc>
          <w:tcPr>
            <w:tcW w:w="1365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jc w:val="center"/>
              <w:rPr>
                <w:rFonts w:asci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 w:rsidR="00A72A83" w:rsidRPr="000A1EDD">
        <w:trPr>
          <w:cantSplit/>
          <w:trHeight w:val="733"/>
        </w:trPr>
        <w:tc>
          <w:tcPr>
            <w:tcW w:w="1365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jc w:val="center"/>
              <w:rPr>
                <w:rFonts w:asci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 w:rsidR="00A72A83" w:rsidRPr="000A1EDD">
        <w:trPr>
          <w:cantSplit/>
          <w:trHeight w:val="733"/>
        </w:trPr>
        <w:tc>
          <w:tcPr>
            <w:tcW w:w="1365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jc w:val="center"/>
              <w:rPr>
                <w:rFonts w:asci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 w:rsidR="00A72A83" w:rsidRPr="000A1EDD">
        <w:trPr>
          <w:cantSplit/>
          <w:trHeight w:val="733"/>
        </w:trPr>
        <w:tc>
          <w:tcPr>
            <w:tcW w:w="1365" w:type="dxa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jc w:val="center"/>
              <w:rPr>
                <w:rFonts w:asci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 w:rsidR="00A72A83" w:rsidRPr="000A1EDD">
        <w:trPr>
          <w:cantSplit/>
          <w:trHeight w:val="733"/>
        </w:trPr>
        <w:tc>
          <w:tcPr>
            <w:tcW w:w="1365" w:type="dxa"/>
            <w:vMerge/>
            <w:tcBorders>
              <w:bottom w:val="nil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jc w:val="center"/>
              <w:rPr>
                <w:rFonts w:ascii="宋体" w:cs="宋体"/>
                <w:b/>
                <w:bCs/>
                <w:sz w:val="22"/>
                <w:szCs w:val="22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  <w:tc>
          <w:tcPr>
            <w:tcW w:w="3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 w:rsidR="00A72A83" w:rsidRPr="000A1EDD">
        <w:trPr>
          <w:trHeight w:val="2934"/>
        </w:trPr>
        <w:tc>
          <w:tcPr>
            <w:tcW w:w="1365" w:type="dxa"/>
            <w:tcBorders>
              <w:top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A72A83" w:rsidRDefault="00A72A83" w:rsidP="00A72A83">
            <w:pPr>
              <w:widowControl/>
              <w:spacing w:line="320" w:lineRule="exact"/>
              <w:ind w:left="31680" w:hangingChars="1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 w:rsidRPr="000A1EDD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本人承诺</w:t>
            </w:r>
          </w:p>
        </w:tc>
        <w:tc>
          <w:tcPr>
            <w:tcW w:w="84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bottom"/>
          </w:tcPr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A72A83" w:rsidRPr="000A1EDD" w:rsidRDefault="00A72A83" w:rsidP="00A72A83">
            <w:pPr>
              <w:widowControl/>
              <w:spacing w:line="320" w:lineRule="exact"/>
              <w:ind w:firstLineChars="200" w:firstLine="31680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 w:rsidRPr="000A1EDD">
              <w:rPr>
                <w:rFonts w:ascii="宋体" w:hAnsi="宋体" w:cs="宋体" w:hint="eastAsia"/>
                <w:b/>
                <w:bCs/>
                <w:color w:val="FF0000"/>
                <w:kern w:val="0"/>
                <w:sz w:val="28"/>
                <w:szCs w:val="28"/>
              </w:rPr>
              <w:t>本人承诺以上所填信息均真实有效。如有不实，自愿承担取消报名及录取资格的后果。</w:t>
            </w:r>
          </w:p>
          <w:p w:rsidR="00A72A83" w:rsidRPr="000A1EDD" w:rsidRDefault="00A72A83" w:rsidP="00A72A83">
            <w:pPr>
              <w:widowControl/>
              <w:spacing w:after="100" w:afterAutospacing="1"/>
              <w:ind w:firstLineChars="200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A72A83" w:rsidRDefault="00A72A83" w:rsidP="00A72A83">
            <w:pPr>
              <w:widowControl/>
              <w:spacing w:after="100" w:afterAutospacing="1"/>
              <w:ind w:firstLineChars="200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  <w:u w:val="single"/>
              </w:rPr>
            </w:pPr>
            <w:r w:rsidRPr="000A1EDD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本人签字</w:t>
            </w:r>
            <w:r w:rsidRPr="000A1EDD"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  <w:t>(</w:t>
            </w:r>
            <w:r w:rsidRPr="000A1EDD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手签</w:t>
            </w:r>
            <w:r w:rsidRPr="000A1EDD">
              <w:rPr>
                <w:rFonts w:ascii="宋体" w:hAnsi="宋体" w:cs="宋体"/>
                <w:b/>
                <w:bCs/>
                <w:kern w:val="0"/>
                <w:sz w:val="22"/>
                <w:szCs w:val="22"/>
              </w:rPr>
              <w:t>)</w:t>
            </w:r>
            <w:r w:rsidRPr="000A1EDD"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：</w:t>
            </w:r>
          </w:p>
          <w:p w:rsidR="00A72A83" w:rsidRDefault="00A72A83" w:rsidP="00A72A83">
            <w:pPr>
              <w:widowControl/>
              <w:spacing w:after="100" w:afterAutospacing="1" w:line="320" w:lineRule="exact"/>
              <w:ind w:firstLineChars="2550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年月日</w:t>
            </w:r>
          </w:p>
          <w:p w:rsidR="00A72A83" w:rsidRDefault="00A72A83" w:rsidP="00A72A83">
            <w:pPr>
              <w:widowControl/>
              <w:spacing w:after="100" w:afterAutospacing="1" w:line="320" w:lineRule="exact"/>
              <w:ind w:firstLineChars="2550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 w:rsidR="00A72A83" w:rsidRPr="000A1EDD">
        <w:trPr>
          <w:trHeight w:val="2755"/>
        </w:trPr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A72A83" w:rsidRDefault="00A72A83" w:rsidP="00A72A83">
            <w:pPr>
              <w:widowControl/>
              <w:spacing w:line="320" w:lineRule="exact"/>
              <w:ind w:left="31680" w:hangingChars="1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资格</w:t>
            </w:r>
          </w:p>
          <w:p w:rsidR="00A72A83" w:rsidRDefault="00A72A83" w:rsidP="00A72A83">
            <w:pPr>
              <w:widowControl/>
              <w:spacing w:line="320" w:lineRule="exact"/>
              <w:ind w:left="31680" w:hangingChars="1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审查</w:t>
            </w:r>
          </w:p>
          <w:p w:rsidR="00A72A83" w:rsidRDefault="00A72A83" w:rsidP="00A72A83">
            <w:pPr>
              <w:widowControl/>
              <w:spacing w:line="320" w:lineRule="exact"/>
              <w:ind w:left="31680" w:hangingChars="1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意见</w:t>
            </w:r>
          </w:p>
        </w:tc>
        <w:tc>
          <w:tcPr>
            <w:tcW w:w="84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A72A83" w:rsidRDefault="00A72A83" w:rsidP="00A72A83">
            <w:pPr>
              <w:widowControl/>
              <w:spacing w:line="320" w:lineRule="exact"/>
              <w:ind w:firstLineChars="650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A72A83" w:rsidRDefault="00A72A83">
            <w:pPr>
              <w:widowControl/>
              <w:spacing w:line="320" w:lineRule="exact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A72A83" w:rsidRDefault="00A72A83">
            <w:pPr>
              <w:widowControl/>
              <w:spacing w:line="320" w:lineRule="exact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A72A83" w:rsidRDefault="00A72A83">
            <w:pPr>
              <w:widowControl/>
              <w:tabs>
                <w:tab w:val="left" w:pos="4112"/>
              </w:tabs>
              <w:spacing w:line="320" w:lineRule="exact"/>
              <w:ind w:firstLine="42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A72A83" w:rsidRDefault="00A72A83">
            <w:pPr>
              <w:widowControl/>
              <w:tabs>
                <w:tab w:val="left" w:pos="4112"/>
              </w:tabs>
              <w:spacing w:line="320" w:lineRule="exact"/>
              <w:ind w:firstLine="42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审核人：</w:t>
            </w:r>
          </w:p>
          <w:p w:rsidR="00A72A83" w:rsidRDefault="00A72A83">
            <w:pPr>
              <w:widowControl/>
              <w:tabs>
                <w:tab w:val="left" w:pos="4112"/>
              </w:tabs>
              <w:spacing w:line="320" w:lineRule="exact"/>
              <w:ind w:firstLine="42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  <w:p w:rsidR="00A72A83" w:rsidRDefault="00A72A83" w:rsidP="00A72A83">
            <w:pPr>
              <w:widowControl/>
              <w:spacing w:after="100" w:afterAutospacing="1" w:line="320" w:lineRule="exact"/>
              <w:ind w:firstLineChars="2550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年月日</w:t>
            </w:r>
          </w:p>
          <w:p w:rsidR="00A72A83" w:rsidRDefault="00A72A83" w:rsidP="00A72A83">
            <w:pPr>
              <w:widowControl/>
              <w:spacing w:line="320" w:lineRule="exact"/>
              <w:ind w:firstLineChars="2600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</w:tr>
      <w:tr w:rsidR="00A72A83" w:rsidRPr="000A1EDD">
        <w:trPr>
          <w:trHeight w:val="1555"/>
        </w:trPr>
        <w:tc>
          <w:tcPr>
            <w:tcW w:w="13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A72A83" w:rsidRDefault="00A72A83" w:rsidP="00A72A83">
            <w:pPr>
              <w:widowControl/>
              <w:spacing w:line="320" w:lineRule="exact"/>
              <w:ind w:left="31680" w:hangingChars="1" w:firstLine="31680"/>
              <w:jc w:val="center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</w:rPr>
              <w:t>重要备注</w:t>
            </w:r>
          </w:p>
        </w:tc>
        <w:tc>
          <w:tcPr>
            <w:tcW w:w="848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vAlign w:val="center"/>
          </w:tcPr>
          <w:p w:rsidR="00A72A83" w:rsidRPr="000A1EDD" w:rsidRDefault="00A72A83" w:rsidP="00A72A83">
            <w:pPr>
              <w:pStyle w:val="NormalWeb"/>
              <w:widowControl/>
              <w:spacing w:beforeAutospacing="0" w:afterAutospacing="0"/>
              <w:ind w:firstLineChars="200" w:firstLine="31680"/>
              <w:jc w:val="both"/>
              <w:rPr>
                <w:rFonts w:ascii="宋体" w:cs="宋体"/>
                <w:b/>
                <w:bCs/>
                <w:color w:val="FF000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FF0000"/>
                <w:sz w:val="28"/>
                <w:szCs w:val="28"/>
              </w:rPr>
              <w:t>请严格按照表格“填写要求”如实、规范填写所有内容，未按要求填写将直接影响报名资料审核结果，可能导致报名资格无效。</w:t>
            </w:r>
          </w:p>
          <w:p w:rsidR="00A72A83" w:rsidRDefault="00A72A83" w:rsidP="00A72A83">
            <w:pPr>
              <w:widowControl/>
              <w:spacing w:line="320" w:lineRule="exact"/>
              <w:ind w:firstLineChars="2600" w:firstLine="31680"/>
              <w:rPr>
                <w:rFonts w:ascii="宋体" w:cs="宋体"/>
                <w:b/>
                <w:bCs/>
                <w:kern w:val="0"/>
                <w:sz w:val="22"/>
                <w:szCs w:val="22"/>
              </w:rPr>
            </w:pPr>
          </w:p>
        </w:tc>
      </w:tr>
    </w:tbl>
    <w:p w:rsidR="00A72A83" w:rsidRDefault="00A72A83">
      <w:pPr>
        <w:pStyle w:val="NormalWeb"/>
        <w:widowControl/>
        <w:spacing w:beforeAutospacing="0" w:afterAutospacing="0"/>
        <w:jc w:val="both"/>
        <w:rPr>
          <w:rFonts w:ascii="宋体" w:cs="宋体"/>
          <w:b/>
          <w:bCs/>
          <w:color w:val="FF0000"/>
          <w:sz w:val="28"/>
          <w:szCs w:val="28"/>
        </w:rPr>
      </w:pPr>
    </w:p>
    <w:sectPr w:rsidR="00A72A83" w:rsidSect="00A72A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D4DD18B3"/>
    <w:multiLevelType w:val="singleLevel"/>
    <w:tmpl w:val="D4DD18B3"/>
    <w:lvl w:ilvl="0">
      <w:start w:val="5"/>
      <w:numFmt w:val="chineseCounting"/>
      <w:suff w:val="nothing"/>
      <w:lvlText w:val="%1、"/>
      <w:lvlJc w:val="left"/>
      <w:rPr>
        <w:rFonts w:cs="Times New Roman" w:hint="eastAsia"/>
      </w:rPr>
    </w:lvl>
  </w:abstractNum>
  <w:abstractNum w:abstractNumId="1">
    <w:nsid w:val="EEEF6174"/>
    <w:multiLevelType w:val="singleLevel"/>
    <w:tmpl w:val="EEEF6174"/>
    <w:lvl w:ilvl="0">
      <w:start w:val="3"/>
      <w:numFmt w:val="chineseCounting"/>
      <w:suff w:val="nothing"/>
      <w:lvlText w:val="（%1）"/>
      <w:lvlJc w:val="left"/>
      <w:rPr>
        <w:rFonts w:cs="Times New Roman"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commondata" w:val="eyJoZGlkIjoiYTg1MDExMzZkZWM0Y2FmYmMwOGQwMTJiZTJjZTVjNzkifQ=="/>
  </w:docVars>
  <w:rsids>
    <w:rsidRoot w:val="009678E5"/>
    <w:rsid w:val="DEDF9ECB"/>
    <w:rsid w:val="E0BFFE1B"/>
    <w:rsid w:val="E27AA60F"/>
    <w:rsid w:val="E6FF71DC"/>
    <w:rsid w:val="E7FE71E7"/>
    <w:rsid w:val="EFAD3A8A"/>
    <w:rsid w:val="FDFDF805"/>
    <w:rsid w:val="FE7B401C"/>
    <w:rsid w:val="FFAEE302"/>
    <w:rsid w:val="000A1EDD"/>
    <w:rsid w:val="00514026"/>
    <w:rsid w:val="009678E5"/>
    <w:rsid w:val="009B66F8"/>
    <w:rsid w:val="00A72A83"/>
    <w:rsid w:val="03CB5AED"/>
    <w:rsid w:val="0BB7631A"/>
    <w:rsid w:val="0FFF9164"/>
    <w:rsid w:val="10AA1545"/>
    <w:rsid w:val="1582093B"/>
    <w:rsid w:val="16CB6363"/>
    <w:rsid w:val="18D21BDA"/>
    <w:rsid w:val="196B2088"/>
    <w:rsid w:val="217D0215"/>
    <w:rsid w:val="28245A6C"/>
    <w:rsid w:val="2D73F5D1"/>
    <w:rsid w:val="300264A9"/>
    <w:rsid w:val="346A2156"/>
    <w:rsid w:val="354D6418"/>
    <w:rsid w:val="373A7962"/>
    <w:rsid w:val="37E4488A"/>
    <w:rsid w:val="3CEC4769"/>
    <w:rsid w:val="424766D3"/>
    <w:rsid w:val="44BC166E"/>
    <w:rsid w:val="45B13CAC"/>
    <w:rsid w:val="47486A40"/>
    <w:rsid w:val="47A70003"/>
    <w:rsid w:val="49D4AAC0"/>
    <w:rsid w:val="4A15496A"/>
    <w:rsid w:val="4C0F454A"/>
    <w:rsid w:val="4E287FC5"/>
    <w:rsid w:val="4FA0318F"/>
    <w:rsid w:val="55DF92A2"/>
    <w:rsid w:val="573B53C6"/>
    <w:rsid w:val="5DFDBC30"/>
    <w:rsid w:val="5F1EDE58"/>
    <w:rsid w:val="5FA34CA1"/>
    <w:rsid w:val="626B1922"/>
    <w:rsid w:val="664720D3"/>
    <w:rsid w:val="6A605CAC"/>
    <w:rsid w:val="6D9B235B"/>
    <w:rsid w:val="6F3FDFEC"/>
    <w:rsid w:val="6FD26C24"/>
    <w:rsid w:val="6FFDAD0B"/>
    <w:rsid w:val="767248FD"/>
    <w:rsid w:val="77FBD989"/>
    <w:rsid w:val="7BFF071F"/>
    <w:rsid w:val="7C8B15C7"/>
    <w:rsid w:val="8ECF5767"/>
    <w:rsid w:val="9FF53E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(Web)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8E5"/>
    <w:pPr>
      <w:widowControl w:val="0"/>
      <w:jc w:val="both"/>
    </w:pPr>
    <w:rPr>
      <w:rFonts w:ascii="Calibri" w:hAnsi="Calibri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9678E5"/>
    <w:pPr>
      <w:spacing w:beforeAutospacing="1" w:afterAutospacing="1"/>
      <w:jc w:val="left"/>
      <w:outlineLvl w:val="0"/>
    </w:pPr>
    <w:rPr>
      <w:rFonts w:ascii="宋体" w:hAnsi="宋体"/>
      <w:b/>
      <w:bCs/>
      <w:kern w:val="44"/>
      <w:sz w:val="48"/>
      <w:szCs w:val="4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0799"/>
    <w:rPr>
      <w:rFonts w:ascii="Calibri" w:hAnsi="Calibri"/>
      <w:b/>
      <w:bCs/>
      <w:kern w:val="44"/>
      <w:sz w:val="44"/>
      <w:szCs w:val="44"/>
    </w:rPr>
  </w:style>
  <w:style w:type="paragraph" w:styleId="NormalWeb">
    <w:name w:val="Normal (Web)"/>
    <w:basedOn w:val="Normal"/>
    <w:uiPriority w:val="99"/>
    <w:rsid w:val="009678E5"/>
    <w:pPr>
      <w:spacing w:beforeAutospacing="1" w:afterAutospacing="1"/>
      <w:jc w:val="left"/>
    </w:pPr>
    <w:rPr>
      <w:kern w:val="0"/>
      <w:sz w:val="24"/>
    </w:rPr>
  </w:style>
  <w:style w:type="character" w:styleId="Strong">
    <w:name w:val="Strong"/>
    <w:basedOn w:val="DefaultParagraphFont"/>
    <w:uiPriority w:val="99"/>
    <w:qFormat/>
    <w:rsid w:val="009678E5"/>
    <w:rPr>
      <w:rFonts w:cs="Times New Roman"/>
      <w:b/>
    </w:rPr>
  </w:style>
  <w:style w:type="character" w:styleId="Hyperlink">
    <w:name w:val="Hyperlink"/>
    <w:basedOn w:val="DefaultParagraphFont"/>
    <w:uiPriority w:val="99"/>
    <w:rsid w:val="009678E5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2</Pages>
  <Words>72</Words>
  <Characters>412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高县李硕勋烈士纪念馆见习人员报名表</dc:title>
  <dc:subject/>
  <dc:creator>Administrator</dc:creator>
  <cp:keywords/>
  <dc:description/>
  <cp:lastModifiedBy>wy51</cp:lastModifiedBy>
  <cp:revision>2</cp:revision>
  <dcterms:created xsi:type="dcterms:W3CDTF">2025-10-10T03:31:00Z</dcterms:created>
  <dcterms:modified xsi:type="dcterms:W3CDTF">2025-10-10T03:31:00Z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426C53FA3E704AE296D7ADB39C9C8641_13</vt:lpwstr>
  </property>
  <property fmtid="{D5CDD505-2E9C-101B-9397-08002B2CF9AE}" pid="4" name="KSOTemplateDocerSaveRecord">
    <vt:lpwstr>eyJoZGlkIjoiYTg1MDExMzZkZWM0Y2FmYmMwOGQwMTJiZTJjZTVjNzkiLCJ1c2VySWQiOiIzNzkyMTE0MTEifQ==</vt:lpwstr>
  </property>
</Properties>
</file>